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96BC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  <w:jc w:val="center"/>
      </w:pPr>
      <w:bookmarkStart w:id="0" w:name="_Toc459794507"/>
      <w:bookmarkStart w:id="1" w:name="_Toc509831553"/>
      <w:bookmarkStart w:id="2" w:name="_Toc455472140"/>
      <w:bookmarkStart w:id="3" w:name="_Hlk83286261"/>
    </w:p>
    <w:p w14:paraId="05E480FE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</w:pPr>
    </w:p>
    <w:p w14:paraId="2A3549D2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 w:after="0"/>
      </w:pPr>
      <w:r w:rsidRPr="00084679">
        <w:rPr>
          <w:noProof/>
        </w:rPr>
        <w:drawing>
          <wp:anchor distT="0" distB="0" distL="114300" distR="114300" simplePos="0" relativeHeight="251659264" behindDoc="0" locked="0" layoutInCell="1" allowOverlap="1" wp14:anchorId="7D32FFC4" wp14:editId="288AEEC7">
            <wp:simplePos x="0" y="0"/>
            <wp:positionH relativeFrom="margin">
              <wp:posOffset>-203200</wp:posOffset>
            </wp:positionH>
            <wp:positionV relativeFrom="margin">
              <wp:posOffset>-178012</wp:posOffset>
            </wp:positionV>
            <wp:extent cx="812800" cy="812800"/>
            <wp:effectExtent l="0" t="0" r="6350" b="6350"/>
            <wp:wrapSquare wrapText="bothSides"/>
            <wp:docPr id="34" name="Picture 34" descr="K:\NC Brand\State Logo\New logo\State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NC Brand\State Logo\New logo\State Se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</w:p>
    <w:p w14:paraId="595DC3F2" w14:textId="500A2AE9" w:rsidR="0086061E" w:rsidRPr="0035564D" w:rsidRDefault="0086061E" w:rsidP="0086061E">
      <w:pPr>
        <w:pStyle w:val="Heading1"/>
        <w:numPr>
          <w:ilvl w:val="0"/>
          <w:numId w:val="0"/>
        </w:numPr>
        <w:jc w:val="both"/>
      </w:pPr>
      <w:r>
        <w:t>SOLCITATION ADDENDUM</w:t>
      </w:r>
    </w:p>
    <w:bookmarkEnd w:id="3"/>
    <w:p w14:paraId="23F6E27D" w14:textId="77777777" w:rsidR="00302720" w:rsidRPr="0086061E" w:rsidRDefault="00302720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Spec="center" w:tblpY="7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6791"/>
      </w:tblGrid>
      <w:tr w:rsidR="008E59A9" w:rsidRPr="0086061E" w14:paraId="6C2F6B50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2A6FB6F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4" w:name="_Hlk83286393"/>
            <w:r w:rsidRPr="0086061E">
              <w:rPr>
                <w:rFonts w:ascii="Arial" w:hAnsi="Arial" w:cs="Arial"/>
                <w:sz w:val="24"/>
                <w:szCs w:val="24"/>
              </w:rPr>
              <w:t>Issuing Agency:</w:t>
            </w:r>
          </w:p>
        </w:tc>
        <w:tc>
          <w:tcPr>
            <w:tcW w:w="6791" w:type="dxa"/>
            <w:shd w:val="clear" w:color="auto" w:fill="auto"/>
          </w:tcPr>
          <w:p w14:paraId="1ACAABD9" w14:textId="6DADDC64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NCDAC</w:t>
            </w:r>
          </w:p>
        </w:tc>
      </w:tr>
      <w:tr w:rsidR="008E59A9" w:rsidRPr="0086061E" w14:paraId="0A072E3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7234C0D7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Number:</w:t>
            </w:r>
          </w:p>
        </w:tc>
        <w:tc>
          <w:tcPr>
            <w:tcW w:w="6791" w:type="dxa"/>
            <w:shd w:val="clear" w:color="auto" w:fill="auto"/>
          </w:tcPr>
          <w:p w14:paraId="6CD6DDC8" w14:textId="470F2E17" w:rsidR="008E59A9" w:rsidRPr="00E4205A" w:rsidRDefault="00E4205A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205A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52-IFB-</w:t>
            </w:r>
            <w:r w:rsidR="002E34E1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1597697983</w:t>
            </w:r>
            <w:r w:rsidRPr="00E4205A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-MLE</w:t>
            </w:r>
          </w:p>
        </w:tc>
      </w:tr>
      <w:tr w:rsidR="008E59A9" w:rsidRPr="0086061E" w14:paraId="5A45B9A9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5085488D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Description:</w:t>
            </w:r>
          </w:p>
        </w:tc>
        <w:tc>
          <w:tcPr>
            <w:tcW w:w="6791" w:type="dxa"/>
            <w:shd w:val="clear" w:color="auto" w:fill="auto"/>
          </w:tcPr>
          <w:p w14:paraId="243D2F21" w14:textId="14F70812" w:rsidR="008E59A9" w:rsidRPr="0086061E" w:rsidRDefault="002E34E1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 Inch Zippers, Buckles and Webbing</w:t>
            </w:r>
            <w:r w:rsidR="00E4205A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EE438F">
              <w:rPr>
                <w:rFonts w:ascii="Arial" w:hAnsi="Arial" w:cs="Arial"/>
                <w:color w:val="000000"/>
                <w:sz w:val="22"/>
                <w:szCs w:val="22"/>
              </w:rPr>
              <w:t xml:space="preserve">Tabor City 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Sewing Plant</w:t>
            </w:r>
          </w:p>
        </w:tc>
      </w:tr>
      <w:tr w:rsidR="008E59A9" w:rsidRPr="0086061E" w14:paraId="6480D12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FF07CD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Opening Date and Time:</w:t>
            </w:r>
          </w:p>
        </w:tc>
        <w:tc>
          <w:tcPr>
            <w:tcW w:w="6791" w:type="dxa"/>
            <w:shd w:val="clear" w:color="auto" w:fill="auto"/>
          </w:tcPr>
          <w:p w14:paraId="07F1DB90" w14:textId="7C292E83" w:rsidR="008E59A9" w:rsidRPr="0086061E" w:rsidRDefault="00E4205A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</w:t>
            </w:r>
            <w:r w:rsidR="002E34E1">
              <w:rPr>
                <w:rFonts w:ascii="Arial" w:hAnsi="Arial" w:cs="Arial"/>
                <w:color w:val="000000"/>
                <w:sz w:val="22"/>
                <w:szCs w:val="22"/>
              </w:rPr>
              <w:t xml:space="preserve">ly </w:t>
            </w:r>
            <w:r w:rsidR="00EE438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62E7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FF5540">
              <w:rPr>
                <w:rFonts w:ascii="Arial" w:hAnsi="Arial" w:cs="Arial"/>
                <w:color w:val="000000"/>
                <w:sz w:val="22"/>
                <w:szCs w:val="22"/>
              </w:rPr>
              <w:t xml:space="preserve"> at 2:00 PM</w:t>
            </w:r>
          </w:p>
        </w:tc>
      </w:tr>
      <w:tr w:rsidR="008E59A9" w:rsidRPr="0086061E" w14:paraId="7DA1BE56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CE53EC1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Number:</w:t>
            </w:r>
          </w:p>
        </w:tc>
        <w:tc>
          <w:tcPr>
            <w:tcW w:w="6791" w:type="dxa"/>
            <w:shd w:val="clear" w:color="auto" w:fill="auto"/>
          </w:tcPr>
          <w:p w14:paraId="41A54DAD" w14:textId="28E221B2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C64C6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E59A9" w:rsidRPr="0086061E" w14:paraId="2AC9D664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410FD6F0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Date:</w:t>
            </w:r>
          </w:p>
        </w:tc>
        <w:tc>
          <w:tcPr>
            <w:tcW w:w="6791" w:type="dxa"/>
            <w:shd w:val="clear" w:color="auto" w:fill="auto"/>
          </w:tcPr>
          <w:p w14:paraId="17B58C08" w14:textId="0011FCB5" w:rsidR="008E59A9" w:rsidRPr="0086061E" w:rsidRDefault="00DE649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216EFC" w:rsidRPr="00216EFC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2E34E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216EFC" w:rsidRPr="00216EFC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62E7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8E59A9" w:rsidRPr="0086061E" w14:paraId="0B583DA8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1C3278BF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Purchasing Agent:</w:t>
            </w:r>
          </w:p>
        </w:tc>
        <w:tc>
          <w:tcPr>
            <w:tcW w:w="6791" w:type="dxa"/>
            <w:shd w:val="clear" w:color="auto" w:fill="auto"/>
          </w:tcPr>
          <w:p w14:paraId="574EF6A0" w14:textId="147F4756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Lorraine Middleton</w:t>
            </w:r>
          </w:p>
        </w:tc>
      </w:tr>
      <w:bookmarkEnd w:id="4"/>
    </w:tbl>
    <w:p w14:paraId="2D101BD1" w14:textId="360F3B2B" w:rsidR="003442CF" w:rsidRDefault="003442CF" w:rsidP="003442CF">
      <w:pPr>
        <w:spacing w:after="120"/>
        <w:rPr>
          <w:rFonts w:ascii="Arial" w:hAnsi="Arial" w:cs="Arial"/>
          <w:color w:val="000000"/>
        </w:rPr>
      </w:pPr>
    </w:p>
    <w:p w14:paraId="015DBC6A" w14:textId="3364D975" w:rsidR="003442CF" w:rsidRPr="004F4EA5" w:rsidRDefault="003442CF" w:rsidP="003442CF">
      <w:pPr>
        <w:spacing w:after="120"/>
        <w:rPr>
          <w:rFonts w:ascii="Arial" w:hAnsi="Arial" w:cs="Arial"/>
          <w:bCs/>
          <w:color w:val="000000"/>
          <w:sz w:val="24"/>
          <w:szCs w:val="24"/>
        </w:rPr>
      </w:pP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FAILURE TO RETURN THIS ADDENDUM MAY SUBJECT YOUR </w:t>
      </w:r>
      <w:r>
        <w:rPr>
          <w:rFonts w:ascii="Arial" w:hAnsi="Arial" w:cs="Arial"/>
          <w:b/>
          <w:color w:val="000000"/>
          <w:sz w:val="24"/>
          <w:szCs w:val="24"/>
          <w:u w:val="single"/>
        </w:rPr>
        <w:t>RESPONSE</w:t>
      </w: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TO REJECTION</w:t>
      </w:r>
      <w:r w:rsidR="004F4EA5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14:paraId="71CDF5E9" w14:textId="77777777" w:rsidR="003442CF" w:rsidRPr="003442CF" w:rsidRDefault="003442CF" w:rsidP="003442CF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75B08098" w14:textId="66CEF815" w:rsidR="00E820FA" w:rsidRPr="0086061E" w:rsidRDefault="00E820FA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136537" w:rsidRPr="0086061E">
        <w:rPr>
          <w:rFonts w:ascii="Arial" w:hAnsi="Arial" w:cs="Arial"/>
          <w:color w:val="000000"/>
          <w:sz w:val="24"/>
          <w:szCs w:val="24"/>
        </w:rPr>
        <w:t>S</w:t>
      </w:r>
      <w:r w:rsidRPr="0086061E">
        <w:rPr>
          <w:rFonts w:ascii="Arial" w:hAnsi="Arial" w:cs="Arial"/>
          <w:color w:val="000000"/>
          <w:sz w:val="24"/>
          <w:szCs w:val="24"/>
        </w:rPr>
        <w:t>olicitation is hereby modified as follows:</w:t>
      </w:r>
    </w:p>
    <w:p w14:paraId="4224469B" w14:textId="77777777" w:rsidR="008E59A9" w:rsidRPr="0086061E" w:rsidRDefault="008E59A9" w:rsidP="008E59A9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="60" w:tblpY="-30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"/>
        <w:gridCol w:w="1394"/>
        <w:gridCol w:w="1306"/>
        <w:gridCol w:w="3692"/>
        <w:gridCol w:w="3791"/>
      </w:tblGrid>
      <w:tr w:rsidR="008E59A9" w:rsidRPr="0086061E" w14:paraId="52304F7C" w14:textId="77777777" w:rsidTr="005B7164">
        <w:trPr>
          <w:gridBefore w:val="1"/>
          <w:wBefore w:w="28" w:type="dxa"/>
          <w:cantSplit/>
          <w:tblHeader/>
        </w:trPr>
        <w:tc>
          <w:tcPr>
            <w:tcW w:w="1394" w:type="dxa"/>
            <w:shd w:val="clear" w:color="auto" w:fill="D9D9D9" w:themeFill="background1" w:themeFillShade="D9"/>
          </w:tcPr>
          <w:p w14:paraId="68D27760" w14:textId="77777777" w:rsidR="008E59A9" w:rsidRPr="0086061E" w:rsidRDefault="008E59A9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5" w:name="_Hlk198621385"/>
            <w:r w:rsidRPr="0086061E">
              <w:rPr>
                <w:rFonts w:ascii="Arial" w:hAnsi="Arial" w:cs="Arial"/>
                <w:b/>
                <w:bCs/>
                <w:color w:val="000000"/>
              </w:rPr>
              <w:lastRenderedPageBreak/>
              <w:t>Modification #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14:paraId="6D3A9742" w14:textId="77777777" w:rsidR="008E59A9" w:rsidRPr="0086061E" w:rsidRDefault="008E59A9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Solicitation Section</w:t>
            </w:r>
          </w:p>
        </w:tc>
        <w:tc>
          <w:tcPr>
            <w:tcW w:w="3692" w:type="dxa"/>
            <w:shd w:val="clear" w:color="auto" w:fill="D9D9D9" w:themeFill="background1" w:themeFillShade="D9"/>
          </w:tcPr>
          <w:p w14:paraId="7BC9A2B4" w14:textId="77777777" w:rsidR="008E59A9" w:rsidRPr="0086061E" w:rsidRDefault="008E59A9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Current Solicitation Language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0173CA9B" w14:textId="77777777" w:rsidR="008E59A9" w:rsidRPr="0086061E" w:rsidRDefault="008E59A9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Updated Solicitation Language</w:t>
            </w:r>
          </w:p>
        </w:tc>
      </w:tr>
      <w:tr w:rsidR="00F546BC" w:rsidRPr="0086061E" w14:paraId="094E517D" w14:textId="77777777" w:rsidTr="005B7164">
        <w:trPr>
          <w:gridBefore w:val="1"/>
          <w:wBefore w:w="28" w:type="dxa"/>
          <w:cantSplit/>
          <w:trHeight w:val="288"/>
        </w:trPr>
        <w:tc>
          <w:tcPr>
            <w:tcW w:w="1394" w:type="dxa"/>
            <w:shd w:val="clear" w:color="auto" w:fill="auto"/>
          </w:tcPr>
          <w:p w14:paraId="22662436" w14:textId="0B156853" w:rsidR="00F546BC" w:rsidRPr="0086061E" w:rsidRDefault="00F546BC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bookmarkStart w:id="6" w:name="_Hlk188433602"/>
          </w:p>
        </w:tc>
        <w:tc>
          <w:tcPr>
            <w:tcW w:w="1306" w:type="dxa"/>
            <w:shd w:val="clear" w:color="auto" w:fill="auto"/>
          </w:tcPr>
          <w:p w14:paraId="4387FA97" w14:textId="2AFEC697" w:rsidR="00F546BC" w:rsidRPr="0086061E" w:rsidRDefault="00F546BC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692" w:type="dxa"/>
            <w:shd w:val="clear" w:color="auto" w:fill="auto"/>
          </w:tcPr>
          <w:p w14:paraId="6AE62EF8" w14:textId="77777777" w:rsidR="002E34E1" w:rsidRPr="002E34E1" w:rsidRDefault="002E34E1" w:rsidP="005B7164">
            <w:pPr>
              <w:spacing w:after="120"/>
              <w:rPr>
                <w:rFonts w:asciiTheme="minorHAnsi" w:eastAsia="Calibri" w:hAnsiTheme="minorHAnsi" w:cstheme="minorHAnsi"/>
                <w:color w:val="000000"/>
              </w:rPr>
            </w:pPr>
            <w:r w:rsidRPr="002E34E1">
              <w:rPr>
                <w:rFonts w:asciiTheme="minorHAnsi" w:eastAsia="Calibri" w:hAnsiTheme="minorHAnsi" w:cstheme="minorHAnsi"/>
                <w:color w:val="000000"/>
              </w:rPr>
              <w:t>Bid opens on 7/9/2025 @ 2:00 PM</w:t>
            </w:r>
          </w:p>
          <w:p w14:paraId="10FFA1A1" w14:textId="77777777" w:rsidR="002E34E1" w:rsidRPr="002E34E1" w:rsidRDefault="002E34E1" w:rsidP="005B7164">
            <w:pPr>
              <w:spacing w:after="120"/>
              <w:rPr>
                <w:rFonts w:ascii="Segoe UI" w:hAnsi="Segoe UI" w:cs="Segoe UI"/>
                <w:color w:val="242424"/>
                <w:sz w:val="24"/>
              </w:rPr>
            </w:pPr>
          </w:p>
          <w:p w14:paraId="52A55DED" w14:textId="6775C453" w:rsidR="00F546BC" w:rsidRPr="0086061E" w:rsidRDefault="00F546BC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791" w:type="dxa"/>
            <w:shd w:val="clear" w:color="auto" w:fill="auto"/>
          </w:tcPr>
          <w:p w14:paraId="4CBB1771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36"/>
                <w:szCs w:val="36"/>
                <w:bdr w:val="none" w:sz="0" w:space="0" w:color="auto" w:frame="1"/>
              </w:rPr>
              <w:t>Microsoft Teams</w:t>
            </w:r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hyperlink r:id="rId11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Need help?</w:t>
              </w:r>
            </w:hyperlink>
          </w:p>
          <w:p w14:paraId="407F2DB5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30"/>
                <w:szCs w:val="30"/>
              </w:rPr>
            </w:pPr>
            <w:hyperlink r:id="rId12" w:tgtFrame="_blank" w:tooltip="Meeting join link" w:history="1">
              <w:r w:rsidRPr="002E34E1">
                <w:rPr>
                  <w:rFonts w:ascii="inherit" w:hAnsi="inherit" w:cs="Segoe UI"/>
                  <w:b/>
                  <w:bCs/>
                  <w:color w:val="5B5FC7"/>
                  <w:sz w:val="30"/>
                  <w:szCs w:val="30"/>
                  <w:u w:val="single"/>
                  <w:bdr w:val="none" w:sz="0" w:space="0" w:color="auto" w:frame="1"/>
                </w:rPr>
                <w:t>Join the meeting now</w:t>
              </w:r>
            </w:hyperlink>
          </w:p>
          <w:p w14:paraId="6A094E05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Meeting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265 676 978 234 2</w:t>
            </w:r>
          </w:p>
          <w:p w14:paraId="02030AC9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Passcode: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HE7Gx3W5</w:t>
            </w:r>
          </w:p>
          <w:p w14:paraId="49C162E3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Segoe UI" w:hAnsi="Segoe UI" w:cs="Segoe UI"/>
                <w:color w:val="000000"/>
                <w:sz w:val="27"/>
                <w:szCs w:val="27"/>
              </w:rPr>
              <w:pict w14:anchorId="009AC66E">
                <v:rect id="_x0000_i1350" style="width:0;height:.75pt" o:hralign="center" o:hrstd="t" o:hr="t" fillcolor="#a0a0a0" stroked="f"/>
              </w:pict>
            </w:r>
          </w:p>
          <w:p w14:paraId="1AFB7C34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242424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</w:rPr>
              <w:t>Dial in by phone</w:t>
            </w:r>
          </w:p>
          <w:p w14:paraId="3CD8AA49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hyperlink r:id="rId13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+1 984-204-</w:t>
              </w:r>
              <w:proofErr w:type="gramStart"/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1487,,</w:t>
              </w:r>
              <w:proofErr w:type="gramEnd"/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402956358#</w:t>
              </w:r>
            </w:hyperlink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United States, Raleigh</w:t>
            </w:r>
          </w:p>
          <w:p w14:paraId="5F0992BA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21"/>
                <w:szCs w:val="21"/>
              </w:rPr>
            </w:pPr>
            <w:hyperlink r:id="rId14" w:tgtFrame="_blank" w:history="1">
              <w:r w:rsidRPr="002E34E1">
                <w:rPr>
                  <w:rFonts w:ascii="Segoe UI" w:hAnsi="Segoe UI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Find a local number</w:t>
              </w:r>
            </w:hyperlink>
          </w:p>
          <w:p w14:paraId="0D4ECC1B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Phone conference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402 956 358#</w:t>
            </w:r>
          </w:p>
          <w:p w14:paraId="22F8D5D1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242424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</w:rPr>
              <w:t>Join on a video conferencing device</w:t>
            </w:r>
          </w:p>
          <w:p w14:paraId="3F2F7AA2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Tenant key: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ncgov@m.webex.com</w:t>
            </w:r>
          </w:p>
          <w:p w14:paraId="1B806C2D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Video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112 253 461 1</w:t>
            </w:r>
          </w:p>
          <w:p w14:paraId="28C2AD3A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21"/>
                <w:szCs w:val="21"/>
              </w:rPr>
            </w:pPr>
            <w:hyperlink r:id="rId15" w:tgtFrame="_blank" w:history="1">
              <w:r w:rsidRPr="002E34E1">
                <w:rPr>
                  <w:rFonts w:ascii="Segoe UI" w:hAnsi="Segoe UI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More info</w:t>
              </w:r>
            </w:hyperlink>
          </w:p>
          <w:p w14:paraId="4F7C4A5C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For organizers: </w:t>
            </w:r>
            <w:hyperlink r:id="rId16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Meeting options</w:t>
              </w:r>
            </w:hyperlink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r w:rsidRPr="002E34E1">
              <w:rPr>
                <w:rFonts w:ascii="Segoe UI" w:hAnsi="Segoe UI" w:cs="Segoe UI"/>
                <w:color w:val="D1D1D1"/>
                <w:sz w:val="27"/>
                <w:szCs w:val="27"/>
                <w:bdr w:val="none" w:sz="0" w:space="0" w:color="auto" w:frame="1"/>
              </w:rPr>
              <w:t>|</w:t>
            </w:r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hyperlink r:id="rId17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Reset dial-in PIN</w:t>
              </w:r>
            </w:hyperlink>
          </w:p>
          <w:p w14:paraId="2D113C98" w14:textId="05AD612E" w:rsidR="00F546BC" w:rsidRPr="0086061E" w:rsidRDefault="00F546BC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2E34E1" w:rsidRPr="0086061E" w14:paraId="3CB93933" w14:textId="77777777" w:rsidTr="005B7164">
        <w:trPr>
          <w:cantSplit/>
          <w:tblHeader/>
        </w:trPr>
        <w:tc>
          <w:tcPr>
            <w:tcW w:w="1422" w:type="dxa"/>
            <w:gridSpan w:val="2"/>
            <w:shd w:val="clear" w:color="auto" w:fill="D9D9D9" w:themeFill="background1" w:themeFillShade="D9"/>
          </w:tcPr>
          <w:p w14:paraId="034FFB94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7" w:name="_Hlk191283673"/>
            <w:bookmarkEnd w:id="5"/>
            <w:bookmarkEnd w:id="6"/>
            <w:r w:rsidRPr="0086061E">
              <w:rPr>
                <w:rFonts w:ascii="Arial" w:hAnsi="Arial" w:cs="Arial"/>
                <w:b/>
                <w:bCs/>
                <w:color w:val="000000"/>
              </w:rPr>
              <w:t>Modification #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14:paraId="2E731D94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Solicitation Section</w:t>
            </w:r>
          </w:p>
        </w:tc>
        <w:tc>
          <w:tcPr>
            <w:tcW w:w="3692" w:type="dxa"/>
            <w:shd w:val="clear" w:color="auto" w:fill="D9D9D9" w:themeFill="background1" w:themeFillShade="D9"/>
          </w:tcPr>
          <w:p w14:paraId="1142952E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Current Solicitation Language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14:paraId="4261CB18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Updated Solicitation Language</w:t>
            </w:r>
          </w:p>
        </w:tc>
      </w:tr>
      <w:tr w:rsidR="002E34E1" w:rsidRPr="0086061E" w14:paraId="5E41DEAD" w14:textId="77777777" w:rsidTr="005B7164">
        <w:trPr>
          <w:cantSplit/>
          <w:trHeight w:val="288"/>
        </w:trPr>
        <w:tc>
          <w:tcPr>
            <w:tcW w:w="1422" w:type="dxa"/>
            <w:gridSpan w:val="2"/>
            <w:shd w:val="clear" w:color="auto" w:fill="auto"/>
          </w:tcPr>
          <w:p w14:paraId="28D43F6E" w14:textId="0120C468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6" w:type="dxa"/>
            <w:shd w:val="clear" w:color="auto" w:fill="auto"/>
          </w:tcPr>
          <w:p w14:paraId="719239FF" w14:textId="5276B064" w:rsidR="002E34E1" w:rsidRPr="0086061E" w:rsidRDefault="005B7164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 IFB</w:t>
            </w:r>
            <w:r w:rsidR="002E34E1">
              <w:rPr>
                <w:rFonts w:ascii="Arial" w:hAnsi="Arial" w:cs="Arial"/>
                <w:color w:val="000000"/>
              </w:rPr>
              <w:t xml:space="preserve"> SCHEDULE</w:t>
            </w:r>
          </w:p>
        </w:tc>
        <w:tc>
          <w:tcPr>
            <w:tcW w:w="3692" w:type="dxa"/>
            <w:shd w:val="clear" w:color="auto" w:fill="auto"/>
          </w:tcPr>
          <w:p w14:paraId="3BEC1D3B" w14:textId="4141CDE5" w:rsidR="002E34E1" w:rsidRPr="002E34E1" w:rsidRDefault="002E34E1" w:rsidP="005B7164">
            <w:pPr>
              <w:spacing w:after="120"/>
              <w:rPr>
                <w:rFonts w:ascii="Segoe UI" w:hAnsi="Segoe UI" w:cs="Segoe UI"/>
                <w:color w:val="242424"/>
              </w:rPr>
            </w:pPr>
            <w:r w:rsidRPr="005B7164">
              <w:rPr>
                <w:rFonts w:ascii="Segoe UI" w:hAnsi="Segoe UI" w:cs="Segoe UI"/>
                <w:color w:val="242424"/>
              </w:rPr>
              <w:t>Submit Bid</w:t>
            </w:r>
          </w:p>
          <w:p w14:paraId="6C2A4296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791" w:type="dxa"/>
            <w:shd w:val="clear" w:color="auto" w:fill="auto"/>
          </w:tcPr>
          <w:p w14:paraId="45FD06D1" w14:textId="1666D993" w:rsidR="005B7164" w:rsidRPr="005B7164" w:rsidRDefault="005B7164" w:rsidP="005B7164">
            <w:pPr>
              <w:textAlignment w:val="baseline"/>
              <w:rPr>
                <w:rFonts w:ascii="Arial" w:hAnsi="Arial" w:cs="Arial"/>
                <w:color w:val="242424"/>
                <w:bdr w:val="none" w:sz="0" w:space="0" w:color="auto" w:frame="1"/>
              </w:rPr>
            </w:pPr>
            <w:r w:rsidRPr="005B7164">
              <w:rPr>
                <w:rFonts w:ascii="Arial" w:hAnsi="Arial" w:cs="Arial"/>
                <w:color w:val="242424"/>
                <w:bdr w:val="none" w:sz="0" w:space="0" w:color="auto" w:frame="1"/>
              </w:rPr>
              <w:t>Submit Bid</w:t>
            </w:r>
          </w:p>
          <w:p w14:paraId="40CEEA7B" w14:textId="2E59CC3D" w:rsidR="002E34E1" w:rsidRDefault="002E34E1" w:rsidP="005B7164">
            <w:pPr>
              <w:textAlignment w:val="baseline"/>
              <w:rPr>
                <w:rFonts w:ascii="inherit" w:hAnsi="inherit" w:cs="Segoe UI"/>
                <w:b/>
                <w:bCs/>
                <w:color w:val="242424"/>
                <w:sz w:val="36"/>
                <w:szCs w:val="36"/>
                <w:bdr w:val="none" w:sz="0" w:space="0" w:color="auto" w:frame="1"/>
              </w:rPr>
            </w:pPr>
            <w:r>
              <w:rPr>
                <w:rFonts w:ascii="inherit" w:hAnsi="inherit" w:cs="Segoe UI"/>
                <w:b/>
                <w:bCs/>
                <w:color w:val="242424"/>
                <w:sz w:val="36"/>
                <w:szCs w:val="36"/>
                <w:bdr w:val="none" w:sz="0" w:space="0" w:color="auto" w:frame="1"/>
              </w:rPr>
              <w:t>7/9/2025@ 2:00PM</w:t>
            </w:r>
          </w:p>
          <w:p w14:paraId="2C4972BF" w14:textId="1484AC33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36"/>
                <w:szCs w:val="36"/>
                <w:bdr w:val="none" w:sz="0" w:space="0" w:color="auto" w:frame="1"/>
              </w:rPr>
              <w:t>Microsoft Teams</w:t>
            </w:r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hyperlink r:id="rId18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Need help?</w:t>
              </w:r>
            </w:hyperlink>
          </w:p>
          <w:p w14:paraId="18C3E5C7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30"/>
                <w:szCs w:val="30"/>
              </w:rPr>
            </w:pPr>
            <w:hyperlink r:id="rId19" w:tgtFrame="_blank" w:tooltip="Meeting join link" w:history="1">
              <w:r w:rsidRPr="002E34E1">
                <w:rPr>
                  <w:rFonts w:ascii="inherit" w:hAnsi="inherit" w:cs="Segoe UI"/>
                  <w:b/>
                  <w:bCs/>
                  <w:color w:val="5B5FC7"/>
                  <w:sz w:val="30"/>
                  <w:szCs w:val="30"/>
                  <w:u w:val="single"/>
                  <w:bdr w:val="none" w:sz="0" w:space="0" w:color="auto" w:frame="1"/>
                </w:rPr>
                <w:t>Join the meeting now</w:t>
              </w:r>
            </w:hyperlink>
          </w:p>
          <w:p w14:paraId="2E52B559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Meeting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265 676 978 234 2</w:t>
            </w:r>
          </w:p>
          <w:p w14:paraId="3603D7B2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Passcode: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HE7Gx3W5</w:t>
            </w:r>
          </w:p>
          <w:p w14:paraId="4C76A2A0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Segoe UI" w:hAnsi="Segoe UI" w:cs="Segoe UI"/>
                <w:color w:val="000000"/>
                <w:sz w:val="27"/>
                <w:szCs w:val="27"/>
              </w:rPr>
              <w:pict w14:anchorId="429FB0D7">
                <v:rect id="_x0000_i1351" style="width:0;height:.75pt" o:hralign="center" o:hrstd="t" o:hr="t" fillcolor="#a0a0a0" stroked="f"/>
              </w:pict>
            </w:r>
          </w:p>
          <w:p w14:paraId="7E49C197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242424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</w:rPr>
              <w:t>Dial in by phone</w:t>
            </w:r>
          </w:p>
          <w:p w14:paraId="6E94CC84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hyperlink r:id="rId20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+1 984-204-</w:t>
              </w:r>
              <w:proofErr w:type="gramStart"/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1487,,</w:t>
              </w:r>
              <w:proofErr w:type="gramEnd"/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402956358#</w:t>
              </w:r>
            </w:hyperlink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United States, Raleigh</w:t>
            </w:r>
          </w:p>
          <w:p w14:paraId="5D76DE29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21"/>
                <w:szCs w:val="21"/>
              </w:rPr>
            </w:pPr>
            <w:hyperlink r:id="rId21" w:tgtFrame="_blank" w:history="1">
              <w:r w:rsidRPr="002E34E1">
                <w:rPr>
                  <w:rFonts w:ascii="Segoe UI" w:hAnsi="Segoe UI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Find a local number</w:t>
              </w:r>
            </w:hyperlink>
          </w:p>
          <w:p w14:paraId="3435AEA0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Phone conference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402 956 358#</w:t>
            </w:r>
          </w:p>
          <w:p w14:paraId="0A7900E7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242424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</w:rPr>
              <w:t>Join on a video conferencing device</w:t>
            </w:r>
          </w:p>
          <w:p w14:paraId="5F244A0D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Tenant key: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ncgov@m.webex.com</w:t>
            </w:r>
          </w:p>
          <w:p w14:paraId="0E39AE0A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Video ID: </w:t>
            </w:r>
            <w:r w:rsidRPr="002E34E1">
              <w:rPr>
                <w:rFonts w:ascii="inherit" w:hAnsi="inherit" w:cs="Segoe UI"/>
                <w:color w:val="242424"/>
                <w:sz w:val="21"/>
                <w:szCs w:val="21"/>
                <w:bdr w:val="none" w:sz="0" w:space="0" w:color="auto" w:frame="1"/>
              </w:rPr>
              <w:t>112 253 461 1</w:t>
            </w:r>
          </w:p>
          <w:p w14:paraId="55D67CE3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5B5FC7"/>
                <w:sz w:val="21"/>
                <w:szCs w:val="21"/>
              </w:rPr>
            </w:pPr>
            <w:hyperlink r:id="rId22" w:tgtFrame="_blank" w:history="1">
              <w:r w:rsidRPr="002E34E1">
                <w:rPr>
                  <w:rFonts w:ascii="Segoe UI" w:hAnsi="Segoe UI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More info</w:t>
              </w:r>
            </w:hyperlink>
          </w:p>
          <w:p w14:paraId="208206B4" w14:textId="77777777" w:rsidR="002E34E1" w:rsidRPr="002E34E1" w:rsidRDefault="002E34E1" w:rsidP="005B7164">
            <w:pPr>
              <w:textAlignment w:val="baseline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 w:rsidRPr="002E34E1">
              <w:rPr>
                <w:rFonts w:ascii="inherit" w:hAnsi="inherit" w:cs="Segoe UI"/>
                <w:color w:val="616161"/>
                <w:sz w:val="21"/>
                <w:szCs w:val="21"/>
                <w:bdr w:val="none" w:sz="0" w:space="0" w:color="auto" w:frame="1"/>
              </w:rPr>
              <w:t>For organizers: </w:t>
            </w:r>
            <w:hyperlink r:id="rId23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Meeting options</w:t>
              </w:r>
            </w:hyperlink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r w:rsidRPr="002E34E1">
              <w:rPr>
                <w:rFonts w:ascii="Segoe UI" w:hAnsi="Segoe UI" w:cs="Segoe UI"/>
                <w:color w:val="D1D1D1"/>
                <w:sz w:val="27"/>
                <w:szCs w:val="27"/>
                <w:bdr w:val="none" w:sz="0" w:space="0" w:color="auto" w:frame="1"/>
              </w:rPr>
              <w:t>|</w:t>
            </w:r>
            <w:r w:rsidRPr="002E34E1">
              <w:rPr>
                <w:rFonts w:ascii="Segoe UI" w:hAnsi="Segoe UI" w:cs="Segoe UI"/>
                <w:color w:val="242424"/>
                <w:sz w:val="27"/>
                <w:szCs w:val="27"/>
                <w:bdr w:val="none" w:sz="0" w:space="0" w:color="auto" w:frame="1"/>
              </w:rPr>
              <w:t> </w:t>
            </w:r>
            <w:hyperlink r:id="rId24" w:tgtFrame="_blank" w:history="1">
              <w:r w:rsidRPr="002E34E1">
                <w:rPr>
                  <w:rFonts w:ascii="inherit" w:hAnsi="inherit" w:cs="Segoe UI"/>
                  <w:color w:val="5B5FC7"/>
                  <w:sz w:val="21"/>
                  <w:szCs w:val="21"/>
                  <w:u w:val="single"/>
                  <w:bdr w:val="none" w:sz="0" w:space="0" w:color="auto" w:frame="1"/>
                </w:rPr>
                <w:t>Reset dial-in PIN</w:t>
              </w:r>
            </w:hyperlink>
          </w:p>
          <w:p w14:paraId="3747F2FE" w14:textId="77777777" w:rsidR="002E34E1" w:rsidRPr="0086061E" w:rsidRDefault="002E34E1" w:rsidP="005B716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6E7A987B" w14:textId="77777777" w:rsidR="00E60AE0" w:rsidRPr="00D44714" w:rsidRDefault="00E60AE0" w:rsidP="00E60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left="180"/>
        <w:rPr>
          <w:rFonts w:ascii="Arial" w:hAnsi="Arial" w:cs="Arial"/>
        </w:rPr>
      </w:pPr>
    </w:p>
    <w:p w14:paraId="0F422D20" w14:textId="77777777" w:rsidR="00E820FA" w:rsidRPr="00D44714" w:rsidRDefault="00E820FA" w:rsidP="00E820FA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left="180"/>
        <w:rPr>
          <w:rFonts w:ascii="Arial" w:hAnsi="Arial" w:cs="Arial"/>
        </w:rPr>
      </w:pPr>
    </w:p>
    <w:bookmarkEnd w:id="7"/>
    <w:p w14:paraId="4CD6EE6A" w14:textId="634B23DB" w:rsidR="00136537" w:rsidRPr="0086061E" w:rsidRDefault="00136537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lastRenderedPageBreak/>
        <w:t>The f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ollowing are questions received about the </w:t>
      </w:r>
      <w:r w:rsidRPr="0086061E">
        <w:rPr>
          <w:rFonts w:ascii="Arial" w:hAnsi="Arial" w:cs="Arial"/>
          <w:color w:val="000000"/>
          <w:sz w:val="24"/>
          <w:szCs w:val="24"/>
        </w:rPr>
        <w:t>S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olicitation and the State’s </w:t>
      </w:r>
      <w:r w:rsidR="00DB07FD">
        <w:rPr>
          <w:rFonts w:ascii="Arial" w:hAnsi="Arial" w:cs="Arial"/>
          <w:color w:val="000000"/>
          <w:sz w:val="24"/>
          <w:szCs w:val="24"/>
        </w:rPr>
        <w:t>response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to th</w:t>
      </w:r>
      <w:r w:rsidR="00DB07FD">
        <w:rPr>
          <w:rFonts w:ascii="Arial" w:hAnsi="Arial" w:cs="Arial"/>
          <w:color w:val="000000"/>
          <w:sz w:val="24"/>
          <w:szCs w:val="24"/>
        </w:rPr>
        <w:t>ose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questions</w:t>
      </w:r>
      <w:r w:rsidR="00DB07FD">
        <w:rPr>
          <w:rFonts w:ascii="Arial" w:hAnsi="Arial" w:cs="Arial"/>
          <w:color w:val="000000"/>
          <w:sz w:val="24"/>
          <w:szCs w:val="24"/>
        </w:rPr>
        <w:t>: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D65A612" w14:textId="1CF70DBE" w:rsidR="00E820FA" w:rsidRPr="0086061E" w:rsidRDefault="00E820FA" w:rsidP="00136537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  <w:r w:rsidRPr="0086061E">
        <w:rPr>
          <w:rFonts w:ascii="Arial" w:hAnsi="Arial" w:cs="Arial"/>
          <w:color w:val="000000"/>
        </w:rPr>
        <w:t xml:space="preserve"> </w:t>
      </w:r>
    </w:p>
    <w:tbl>
      <w:tblPr>
        <w:tblW w:w="990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226"/>
        <w:gridCol w:w="3468"/>
        <w:gridCol w:w="3496"/>
      </w:tblGrid>
      <w:tr w:rsidR="00B64F12" w:rsidRPr="0086061E" w14:paraId="191F537F" w14:textId="77777777" w:rsidTr="00136537">
        <w:trPr>
          <w:tblHeader/>
        </w:trPr>
        <w:tc>
          <w:tcPr>
            <w:tcW w:w="1710" w:type="dxa"/>
            <w:shd w:val="clear" w:color="auto" w:fill="D9D9D9" w:themeFill="background1" w:themeFillShade="D9"/>
          </w:tcPr>
          <w:p w14:paraId="4FA0DF53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Question #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9A45B6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Document Section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615265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Vendor Question</w:t>
            </w:r>
          </w:p>
        </w:tc>
        <w:tc>
          <w:tcPr>
            <w:tcW w:w="3496" w:type="dxa"/>
            <w:shd w:val="clear" w:color="auto" w:fill="D9D9D9" w:themeFill="background1" w:themeFillShade="D9"/>
          </w:tcPr>
          <w:p w14:paraId="30FDF15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State’s Response</w:t>
            </w:r>
          </w:p>
        </w:tc>
      </w:tr>
      <w:tr w:rsidR="00B64F12" w:rsidRPr="0086061E" w14:paraId="4B52B93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61D2E2E9" w14:textId="453976F3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7257F230" w14:textId="685F8C40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2F30AB5" w14:textId="3C773BAF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0EE918E" w14:textId="4D1868BF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5AA7256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F9881DE" w14:textId="1AF1A8A6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8BB0A66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1A8AC259" w14:textId="1C44EAD5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584E9B42" w14:textId="489521F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18007CF" w14:textId="77777777" w:rsidTr="00E4205A">
        <w:trPr>
          <w:cantSplit/>
          <w:trHeight w:val="332"/>
        </w:trPr>
        <w:tc>
          <w:tcPr>
            <w:tcW w:w="1710" w:type="dxa"/>
            <w:shd w:val="clear" w:color="auto" w:fill="auto"/>
          </w:tcPr>
          <w:p w14:paraId="5952552D" w14:textId="52120CF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469A961C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37D8631" w14:textId="784D8C73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191CD5B" w14:textId="43DFB5C8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5AF967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7B84B78" w14:textId="468B9DD1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64340812" w14:textId="585089D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B2678D6" w14:textId="7DC0C663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4DF68741" w14:textId="45EB15A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3B30B971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C2C2281" w14:textId="7532476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04348F73" w14:textId="1F3BF088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6F6FE76C" w14:textId="378579B0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30E005D" w14:textId="2ACA8CBA" w:rsidR="00B64F12" w:rsidRPr="00661EDC" w:rsidRDefault="00B64F12" w:rsidP="00CC06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Arial" w:hAnsi="Arial" w:cs="Arial"/>
                <w:color w:val="000000"/>
              </w:rPr>
            </w:pPr>
          </w:p>
        </w:tc>
      </w:tr>
      <w:tr w:rsidR="00691BC5" w:rsidRPr="0086061E" w14:paraId="20550B8D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26BE4E3" w14:textId="538F95DE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2038A81E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8963D99" w14:textId="77777777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6C5E0FC" w14:textId="77777777" w:rsidR="00691BC5" w:rsidRPr="00C64C63" w:rsidRDefault="00691BC5" w:rsidP="007D0E68">
            <w:pPr>
              <w:rPr>
                <w:rFonts w:ascii="Arial" w:hAnsi="Arial" w:cs="Arial"/>
              </w:rPr>
            </w:pPr>
          </w:p>
        </w:tc>
      </w:tr>
      <w:tr w:rsidR="00B64F12" w:rsidRPr="0086061E" w14:paraId="120FAA5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5746ECBB" w14:textId="467545B5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6F4A3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02227FEF" w14:textId="11378F59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009292A0" w14:textId="319755C5" w:rsidR="00B64F12" w:rsidRPr="00C64C63" w:rsidRDefault="00B64F12" w:rsidP="007D0E6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ind w:firstLine="720"/>
              <w:rPr>
                <w:rFonts w:ascii="Arial" w:hAnsi="Arial" w:cs="Arial"/>
              </w:rPr>
            </w:pPr>
          </w:p>
        </w:tc>
      </w:tr>
      <w:tr w:rsidR="00691BC5" w:rsidRPr="0086061E" w14:paraId="092965C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039F44B3" w14:textId="1C00055A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bookmarkStart w:id="8" w:name="_Hlk184200128"/>
            <w:bookmarkStart w:id="9" w:name="_Hlk184200135"/>
          </w:p>
        </w:tc>
        <w:tc>
          <w:tcPr>
            <w:tcW w:w="1226" w:type="dxa"/>
            <w:shd w:val="clear" w:color="auto" w:fill="auto"/>
          </w:tcPr>
          <w:p w14:paraId="101B399B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7F7DBA15" w14:textId="08D3365B" w:rsidR="00691BC5" w:rsidRDefault="00691BC5" w:rsidP="00CC060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1558C279" w14:textId="7051AFD3" w:rsidR="00691BC5" w:rsidRPr="00661EDC" w:rsidRDefault="00691BC5" w:rsidP="00CC060B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0CD46F71" w14:textId="77777777" w:rsidR="007D0E68" w:rsidRPr="007D0E68" w:rsidRDefault="007D0E68" w:rsidP="007D0E6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  <w:bookmarkStart w:id="10" w:name="_Hlk191300121"/>
      <w:bookmarkEnd w:id="8"/>
      <w:bookmarkEnd w:id="9"/>
    </w:p>
    <w:p w14:paraId="333C0316" w14:textId="77777777" w:rsidR="00691BC5" w:rsidRDefault="00691BC5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bookmarkEnd w:id="10"/>
    <w:p w14:paraId="064696BD" w14:textId="0E88DABB" w:rsidR="00C10A28" w:rsidRPr="00562D0F" w:rsidRDefault="00FB0AB0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  <w:r w:rsidRPr="00562D0F">
        <w:rPr>
          <w:rFonts w:ascii="Arial" w:hAnsi="Arial" w:cs="Arial"/>
          <w:sz w:val="24"/>
          <w:szCs w:val="24"/>
        </w:rPr>
        <w:t xml:space="preserve">Check 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ONLY </w:t>
      </w:r>
      <w:r w:rsidR="008F64AC" w:rsidRPr="008F64AC">
        <w:rPr>
          <w:rFonts w:ascii="Arial" w:hAnsi="Arial" w:cs="Arial"/>
          <w:b/>
          <w:bCs/>
          <w:sz w:val="24"/>
          <w:szCs w:val="24"/>
        </w:rPr>
        <w:t>ONE</w:t>
      </w:r>
      <w:r w:rsidRPr="00562D0F">
        <w:rPr>
          <w:rFonts w:ascii="Arial" w:hAnsi="Arial" w:cs="Arial"/>
          <w:sz w:val="24"/>
          <w:szCs w:val="24"/>
        </w:rPr>
        <w:t xml:space="preserve"> of the following </w:t>
      </w:r>
      <w:r w:rsidR="008F64AC">
        <w:rPr>
          <w:rFonts w:ascii="Arial" w:hAnsi="Arial" w:cs="Arial"/>
          <w:sz w:val="24"/>
          <w:szCs w:val="24"/>
        </w:rPr>
        <w:t>options</w:t>
      </w:r>
      <w:r w:rsidRPr="00562D0F">
        <w:rPr>
          <w:rFonts w:ascii="Arial" w:hAnsi="Arial" w:cs="Arial"/>
          <w:sz w:val="24"/>
          <w:szCs w:val="24"/>
        </w:rPr>
        <w:t xml:space="preserve"> and return one properly executed copy of this </w:t>
      </w:r>
      <w:r w:rsidR="00562D0F" w:rsidRPr="00562D0F">
        <w:rPr>
          <w:rFonts w:ascii="Arial" w:hAnsi="Arial" w:cs="Arial"/>
          <w:sz w:val="24"/>
          <w:szCs w:val="24"/>
        </w:rPr>
        <w:t>A</w:t>
      </w:r>
      <w:r w:rsidRPr="00562D0F">
        <w:rPr>
          <w:rFonts w:ascii="Arial" w:hAnsi="Arial" w:cs="Arial"/>
          <w:sz w:val="24"/>
          <w:szCs w:val="24"/>
        </w:rPr>
        <w:t>ddendum prior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 xml:space="preserve">to </w:t>
      </w:r>
      <w:r w:rsidR="008F64AC">
        <w:rPr>
          <w:rFonts w:ascii="Arial" w:hAnsi="Arial" w:cs="Arial"/>
          <w:sz w:val="24"/>
          <w:szCs w:val="24"/>
        </w:rPr>
        <w:t>the Solicitation</w:t>
      </w:r>
      <w:r w:rsidRPr="00562D0F">
        <w:rPr>
          <w:rFonts w:ascii="Arial" w:hAnsi="Arial" w:cs="Arial"/>
          <w:w w:val="102"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>opening time and date.</w:t>
      </w:r>
    </w:p>
    <w:p w14:paraId="47BB0921" w14:textId="77777777" w:rsidR="00C10A28" w:rsidRPr="00562D0F" w:rsidRDefault="00C10A28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p w14:paraId="50C7DEFB" w14:textId="20879194" w:rsidR="00FB0AB0" w:rsidRPr="00562D0F" w:rsidRDefault="00150B78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1228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38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FB0AB0" w:rsidRPr="00562D0F">
        <w:rPr>
          <w:rFonts w:ascii="Arial" w:hAnsi="Arial" w:cs="Arial"/>
          <w:sz w:val="24"/>
          <w:szCs w:val="24"/>
        </w:rPr>
        <w:t xml:space="preserve">A response </w:t>
      </w:r>
      <w:r w:rsidR="00C10A28" w:rsidRPr="00562D0F">
        <w:rPr>
          <w:rFonts w:ascii="Arial" w:hAnsi="Arial" w:cs="Arial"/>
          <w:sz w:val="24"/>
          <w:szCs w:val="24"/>
        </w:rPr>
        <w:t>was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An updated response has been submitted to </w:t>
      </w:r>
      <w:r w:rsidR="00C10A28" w:rsidRPr="00562D0F">
        <w:rPr>
          <w:rFonts w:ascii="Arial" w:hAnsi="Arial" w:cs="Arial"/>
          <w:sz w:val="24"/>
          <w:szCs w:val="24"/>
        </w:rPr>
        <w:t>address the</w:t>
      </w:r>
      <w:r w:rsidR="00FB0AB0" w:rsidRPr="00562D0F">
        <w:rPr>
          <w:rFonts w:ascii="Arial" w:hAnsi="Arial" w:cs="Arial"/>
          <w:sz w:val="24"/>
          <w:szCs w:val="24"/>
        </w:rPr>
        <w:t xml:space="preserve"> changes resulting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3DE6B24F" w14:textId="77777777" w:rsidR="00C10A28" w:rsidRPr="00562D0F" w:rsidRDefault="00C10A28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C60CF04" w14:textId="26D104BC" w:rsidR="00FB0AB0" w:rsidRPr="00562D0F" w:rsidRDefault="00150B78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1783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 was submitted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 xml:space="preserve">NO CHANGES </w:t>
      </w:r>
      <w:r w:rsidR="00C10A28" w:rsidRPr="00562D0F">
        <w:rPr>
          <w:rFonts w:ascii="Arial" w:hAnsi="Arial" w:cs="Arial"/>
          <w:b/>
          <w:bCs/>
          <w:sz w:val="24"/>
          <w:szCs w:val="24"/>
        </w:rPr>
        <w:t xml:space="preserve">have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resulted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18F29104" w14:textId="77777777" w:rsidR="00FB0AB0" w:rsidRPr="00562D0F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3F603D0" w14:textId="3BAF635C" w:rsidR="00FB0AB0" w:rsidRPr="00562D0F" w:rsidRDefault="00150B78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414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C10A28" w:rsidRPr="00562D0F">
        <w:rPr>
          <w:rFonts w:ascii="Arial" w:hAnsi="Arial" w:cs="Arial"/>
          <w:sz w:val="24"/>
          <w:szCs w:val="24"/>
        </w:rPr>
        <w:t xml:space="preserve">was </w:t>
      </w:r>
      <w:r w:rsidR="00C10A28" w:rsidRPr="00DF2972">
        <w:rPr>
          <w:rFonts w:ascii="Arial" w:hAnsi="Arial" w:cs="Arial"/>
          <w:b/>
          <w:bCs/>
          <w:sz w:val="24"/>
          <w:szCs w:val="24"/>
          <w:u w:val="single"/>
        </w:rPr>
        <w:t>not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Addendum.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ANY CHANGES resulting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 xml:space="preserve">ddendum are included in our </w:t>
      </w:r>
      <w:r w:rsidR="00C10A28" w:rsidRPr="00562D0F">
        <w:rPr>
          <w:rFonts w:ascii="Arial" w:hAnsi="Arial" w:cs="Arial"/>
          <w:sz w:val="24"/>
          <w:szCs w:val="24"/>
        </w:rPr>
        <w:t>response</w:t>
      </w:r>
      <w:r w:rsidR="00FB0AB0" w:rsidRPr="00562D0F">
        <w:rPr>
          <w:rFonts w:ascii="Arial" w:hAnsi="Arial" w:cs="Arial"/>
          <w:sz w:val="24"/>
          <w:szCs w:val="24"/>
        </w:rPr>
        <w:t>.</w:t>
      </w:r>
    </w:p>
    <w:p w14:paraId="4FFD197B" w14:textId="1B468A98" w:rsidR="00FB0AB0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7D394E3D" w14:textId="77777777" w:rsidR="00173978" w:rsidRDefault="00173978" w:rsidP="0017397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pacing w:val="-2"/>
          <w:szCs w:val="22"/>
        </w:rPr>
        <w:t>ALL</w:t>
      </w:r>
      <w:r>
        <w:rPr>
          <w:rFonts w:ascii="Arial" w:hAnsi="Arial" w:cs="Arial"/>
          <w:b/>
          <w:bCs/>
          <w:spacing w:val="11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OTHER</w:t>
      </w:r>
      <w:r>
        <w:rPr>
          <w:rFonts w:ascii="Arial" w:hAnsi="Arial" w:cs="Arial"/>
          <w:b/>
          <w:bCs/>
          <w:spacing w:val="-16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TERMS</w:t>
      </w:r>
      <w:r>
        <w:rPr>
          <w:rFonts w:ascii="Arial" w:hAnsi="Arial" w:cs="Arial"/>
          <w:b/>
          <w:bCs/>
          <w:spacing w:val="-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Cs w:val="22"/>
        </w:rPr>
        <w:t>AND CONDITIONS</w:t>
      </w:r>
      <w:r>
        <w:rPr>
          <w:rFonts w:ascii="Arial" w:hAnsi="Arial" w:cs="Arial"/>
          <w:b/>
          <w:bCs/>
          <w:spacing w:val="-2"/>
          <w:szCs w:val="22"/>
        </w:rPr>
        <w:t xml:space="preserve"> REMAIN</w:t>
      </w:r>
      <w:r>
        <w:rPr>
          <w:rFonts w:ascii="Arial" w:hAnsi="Arial" w:cs="Arial"/>
          <w:b/>
          <w:bCs/>
          <w:spacing w:val="-1"/>
          <w:szCs w:val="22"/>
        </w:rPr>
        <w:t xml:space="preserve"> </w:t>
      </w:r>
      <w:r>
        <w:rPr>
          <w:rFonts w:ascii="Arial" w:hAnsi="Arial" w:cs="Arial"/>
          <w:b/>
          <w:bCs/>
          <w:spacing w:val="3"/>
          <w:szCs w:val="22"/>
        </w:rPr>
        <w:t>THE</w:t>
      </w:r>
      <w:r>
        <w:rPr>
          <w:rFonts w:ascii="Arial" w:hAnsi="Arial" w:cs="Arial"/>
          <w:b/>
          <w:bCs/>
          <w:spacing w:val="-2"/>
          <w:szCs w:val="22"/>
        </w:rPr>
        <w:t xml:space="preserve"> SAME</w:t>
      </w:r>
    </w:p>
    <w:p w14:paraId="7C3FB8A4" w14:textId="77777777" w:rsidR="00173978" w:rsidRPr="00C10A28" w:rsidRDefault="00173978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34C06CE4" w14:textId="77777777" w:rsidR="001144B0" w:rsidRPr="00B700D5" w:rsidRDefault="001144B0" w:rsidP="001144B0">
      <w:pPr>
        <w:pStyle w:val="Subtitle"/>
        <w:pBdr>
          <w:bottom w:val="single" w:sz="18" w:space="1" w:color="auto"/>
        </w:pBdr>
        <w:tabs>
          <w:tab w:val="left" w:pos="8730"/>
          <w:tab w:val="left" w:pos="9450"/>
        </w:tabs>
        <w:spacing w:line="264" w:lineRule="auto"/>
        <w:ind w:right="-18"/>
        <w:rPr>
          <w:b w:val="0"/>
          <w:sz w:val="20"/>
        </w:rPr>
      </w:pPr>
    </w:p>
    <w:p w14:paraId="551E2877" w14:textId="4AFE7926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1F7A939A" w14:textId="77777777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01033B92" w14:textId="77777777" w:rsidR="001144B0" w:rsidRPr="00B700D5" w:rsidRDefault="001144B0" w:rsidP="001144B0">
      <w:pPr>
        <w:pStyle w:val="Subtitle"/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7410F773" w14:textId="53825B89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b w:val="0"/>
          <w:sz w:val="20"/>
        </w:rPr>
      </w:pPr>
      <w:r>
        <w:rPr>
          <w:b w:val="0"/>
          <w:sz w:val="20"/>
        </w:rPr>
        <w:t xml:space="preserve">Authorized </w:t>
      </w:r>
      <w:r w:rsidRPr="00B700D5">
        <w:rPr>
          <w:b w:val="0"/>
          <w:sz w:val="20"/>
        </w:rPr>
        <w:t>Signature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Date</w:t>
      </w:r>
    </w:p>
    <w:p w14:paraId="49F1E573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  <w:tab w:val="center" w:pos="8640"/>
        </w:tabs>
        <w:spacing w:line="264" w:lineRule="auto"/>
        <w:rPr>
          <w:b w:val="0"/>
          <w:sz w:val="20"/>
        </w:rPr>
      </w:pPr>
    </w:p>
    <w:p w14:paraId="5FFC36BB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</w:tabs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</w:t>
      </w:r>
      <w:r>
        <w:rPr>
          <w:b w:val="0"/>
          <w:sz w:val="20"/>
        </w:rPr>
        <w:t>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20DB5878" w14:textId="5A5E45E2" w:rsidR="00350B15" w:rsidRDefault="001144B0" w:rsidP="002E34E1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color w:val="000000"/>
        </w:rPr>
      </w:pPr>
      <w:r w:rsidRPr="00B700D5">
        <w:rPr>
          <w:b w:val="0"/>
          <w:sz w:val="20"/>
        </w:rPr>
        <w:t>Printed Name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Title</w:t>
      </w:r>
    </w:p>
    <w:p w14:paraId="676D8E90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1E5B1FF8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6F2163CA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29C33FB0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38AD72A0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08F54D26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428FB24F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4505EB57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2E287A6F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7B4A3015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360FF6F5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p w14:paraId="1B86D3B9" w14:textId="77777777" w:rsidR="00350B15" w:rsidRDefault="00350B15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sectPr w:rsidR="00350B15" w:rsidSect="00A32A82">
      <w:headerReference w:type="default" r:id="rId25"/>
      <w:footerReference w:type="default" r:id="rId26"/>
      <w:headerReference w:type="first" r:id="rId27"/>
      <w:footerReference w:type="first" r:id="rId28"/>
      <w:type w:val="continuous"/>
      <w:pgSz w:w="12240" w:h="15840" w:code="1"/>
      <w:pgMar w:top="864" w:right="1008" w:bottom="720" w:left="1008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EC88" w14:textId="77777777" w:rsidR="00F75F57" w:rsidRDefault="00F75F57">
      <w:r>
        <w:separator/>
      </w:r>
    </w:p>
  </w:endnote>
  <w:endnote w:type="continuationSeparator" w:id="0">
    <w:p w14:paraId="425F6F97" w14:textId="77777777" w:rsidR="00F75F57" w:rsidRDefault="00F7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50347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55C44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75D157E5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77089005" w14:textId="11D50717" w:rsidR="001144B0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198B59F" w14:textId="2F089352" w:rsidR="00302720" w:rsidRPr="001144B0" w:rsidRDefault="00302720" w:rsidP="001144B0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  <w: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048106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00DE7" w14:textId="62EAAB17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14926090" w14:textId="16AC5CC2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 w:rsidR="00382319"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16129936" w14:textId="2B00F10A" w:rsidR="00302720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E2BE605" w14:textId="77777777" w:rsidR="0086061E" w:rsidRPr="00136537" w:rsidRDefault="0086061E" w:rsidP="00136537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F00BB" w14:textId="77777777" w:rsidR="00F75F57" w:rsidRDefault="00F75F57">
      <w:r>
        <w:separator/>
      </w:r>
    </w:p>
  </w:footnote>
  <w:footnote w:type="continuationSeparator" w:id="0">
    <w:p w14:paraId="24776AE0" w14:textId="77777777" w:rsidR="00F75F57" w:rsidRDefault="00F7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DD26" w14:textId="58C79BD7" w:rsidR="00302720" w:rsidRPr="00FB0AB0" w:rsidRDefault="00F916EE">
    <w:pPr>
      <w:pStyle w:val="BodyText"/>
      <w:tabs>
        <w:tab w:val="right" w:pos="1053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SOLICITATION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BIDNO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CB0C3E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  <w:p w14:paraId="3D91C3EF" w14:textId="28D3D74B" w:rsidR="00302720" w:rsidRPr="00FB0AB0" w:rsidRDefault="00831D6C">
    <w:pPr>
      <w:pStyle w:val="Header"/>
      <w:rPr>
        <w:rFonts w:ascii="Arial" w:hAnsi="Arial" w:cs="Arial"/>
        <w:b/>
      </w:rPr>
    </w:pPr>
    <w:r w:rsidRPr="00FB0AB0">
      <w:rPr>
        <w:rFonts w:ascii="Arial" w:hAnsi="Arial" w:cs="Arial"/>
        <w:b/>
        <w:sz w:val="20"/>
      </w:rPr>
      <w:t>ADDENDUM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Addendano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CB0C3E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9925" w14:textId="07A27B65" w:rsidR="00AF3543" w:rsidRPr="00031351" w:rsidRDefault="00B32846" w:rsidP="000313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FD2507" wp14:editId="55AE6440">
              <wp:simplePos x="0" y="0"/>
              <wp:positionH relativeFrom="column">
                <wp:posOffset>86360</wp:posOffset>
              </wp:positionH>
              <wp:positionV relativeFrom="paragraph">
                <wp:posOffset>-106045</wp:posOffset>
              </wp:positionV>
              <wp:extent cx="1113790" cy="81978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79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389CB" w14:textId="707F7A3A" w:rsidR="00C83181" w:rsidRDefault="00C83181" w:rsidP="00C83181">
                          <w:pPr>
                            <w:ind w:left="90" w:right="1005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D250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.8pt;margin-top:-8.35pt;width:87.7pt;height:6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" filled="f" stroked="f" strokeweight=".5pt">
              <v:textbox>
                <w:txbxContent>
                  <w:p w14:paraId="047389CB" w14:textId="707F7A3A" w:rsidR="00C83181" w:rsidRDefault="00C83181" w:rsidP="00C83181">
                    <w:pPr>
                      <w:ind w:left="90" w:right="1005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825AD5" wp14:editId="617FA2D2">
              <wp:simplePos x="0" y="0"/>
              <wp:positionH relativeFrom="margin">
                <wp:posOffset>2265680</wp:posOffset>
              </wp:positionH>
              <wp:positionV relativeFrom="paragraph">
                <wp:posOffset>160020</wp:posOffset>
              </wp:positionV>
              <wp:extent cx="2895600" cy="6629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5600" cy="6629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CC6AD" w14:textId="77777777" w:rsidR="00C83181" w:rsidRDefault="00C83181" w:rsidP="00C83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25AD5" id="Text Box 11" o:spid="_x0000_s1027" type="#_x0000_t202" style="position:absolute;margin-left:178.4pt;margin-top:12.6pt;width:228pt;height:52.2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" fillcolor="window" stroked="f" strokeweight=".5pt">
              <v:textbox>
                <w:txbxContent>
                  <w:p w14:paraId="630CC6AD" w14:textId="77777777" w:rsidR="00C83181" w:rsidRDefault="00C83181" w:rsidP="00C83181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E35653" wp14:editId="4EBBFD17">
              <wp:simplePos x="0" y="0"/>
              <wp:positionH relativeFrom="margin">
                <wp:posOffset>3736975</wp:posOffset>
              </wp:positionH>
              <wp:positionV relativeFrom="paragraph">
                <wp:posOffset>-441960</wp:posOffset>
              </wp:positionV>
              <wp:extent cx="3202305" cy="9067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2305" cy="906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31B7EC" w14:textId="77777777" w:rsidR="00031351" w:rsidRPr="0030694B" w:rsidRDefault="00031351" w:rsidP="00066305">
                          <w:pPr>
                            <w:jc w:val="right"/>
                            <w:rPr>
                              <w:rFonts w:ascii="NorthCarolina" w:hAnsi="NorthCaroli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35653" id="Text Box 3" o:spid="_x0000_s1028" type="#_x0000_t202" style="position:absolute;margin-left:294.25pt;margin-top:-34.8pt;width:252.15pt;height:71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" filled="f" stroked="f" strokeweight=".5pt">
              <v:textbox>
                <w:txbxContent>
                  <w:p w14:paraId="2C31B7EC" w14:textId="77777777" w:rsidR="00031351" w:rsidRPr="0030694B" w:rsidRDefault="00031351" w:rsidP="00066305">
                    <w:pPr>
                      <w:jc w:val="right"/>
                      <w:rPr>
                        <w:rFonts w:ascii="NorthCarolina" w:hAnsi="NorthCarolin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1722"/>
    <w:multiLevelType w:val="hybridMultilevel"/>
    <w:tmpl w:val="3170F4E0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78A2579"/>
    <w:multiLevelType w:val="multilevel"/>
    <w:tmpl w:val="CFB6EE5A"/>
    <w:lvl w:ilvl="0">
      <w:start w:val="1"/>
      <w:numFmt w:val="none"/>
      <w:pStyle w:val="Heading1"/>
      <w:lvlText w:val="2.0"/>
      <w:lvlJc w:val="left"/>
      <w:pPr>
        <w:ind w:left="360" w:hanging="360"/>
      </w:pPr>
      <w:rPr>
        <w:rFonts w:ascii="Arial" w:hAnsi="Arial" w:cs="Times New Roman" w:hint="default"/>
        <w:b/>
        <w:i w:val="0"/>
        <w:sz w:val="28"/>
      </w:rPr>
    </w:lvl>
    <w:lvl w:ilvl="1">
      <w:start w:val="2"/>
      <w:numFmt w:val="decimal"/>
      <w:pStyle w:val="Heading2"/>
      <w:lvlText w:val="%2.2"/>
      <w:lvlJc w:val="left"/>
      <w:pPr>
        <w:ind w:left="576" w:hanging="576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31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31FD052E"/>
    <w:multiLevelType w:val="hybridMultilevel"/>
    <w:tmpl w:val="C9707DB6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2230C0F"/>
    <w:multiLevelType w:val="hybridMultilevel"/>
    <w:tmpl w:val="BC823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601E9"/>
    <w:multiLevelType w:val="hybridMultilevel"/>
    <w:tmpl w:val="EB245C26"/>
    <w:lvl w:ilvl="0" w:tplc="8082618A">
      <w:start w:val="1"/>
      <w:numFmt w:val="bullet"/>
      <w:pStyle w:val="Bullet1Las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69347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24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28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22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AB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6F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3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6F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232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3968610">
    <w:abstractNumId w:val="5"/>
  </w:num>
  <w:num w:numId="2" w16cid:durableId="367024656">
    <w:abstractNumId w:val="5"/>
    <w:lvlOverride w:ilvl="0">
      <w:startOverride w:val="1"/>
    </w:lvlOverride>
  </w:num>
  <w:num w:numId="3" w16cid:durableId="917329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712618">
    <w:abstractNumId w:val="1"/>
  </w:num>
  <w:num w:numId="5" w16cid:durableId="765464889">
    <w:abstractNumId w:val="0"/>
  </w:num>
  <w:num w:numId="6" w16cid:durableId="373892068">
    <w:abstractNumId w:val="2"/>
  </w:num>
  <w:num w:numId="7" w16cid:durableId="146376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C9"/>
    <w:rsid w:val="00002C16"/>
    <w:rsid w:val="00023711"/>
    <w:rsid w:val="00031351"/>
    <w:rsid w:val="00066305"/>
    <w:rsid w:val="00080FC3"/>
    <w:rsid w:val="00081AF0"/>
    <w:rsid w:val="000A1E71"/>
    <w:rsid w:val="000E29D9"/>
    <w:rsid w:val="000E562F"/>
    <w:rsid w:val="000F0B51"/>
    <w:rsid w:val="00105E41"/>
    <w:rsid w:val="001144B0"/>
    <w:rsid w:val="00136537"/>
    <w:rsid w:val="00141740"/>
    <w:rsid w:val="00150B78"/>
    <w:rsid w:val="00173978"/>
    <w:rsid w:val="0017399C"/>
    <w:rsid w:val="001845CF"/>
    <w:rsid w:val="001A1650"/>
    <w:rsid w:val="001D2DD6"/>
    <w:rsid w:val="001E19B4"/>
    <w:rsid w:val="00200824"/>
    <w:rsid w:val="002071F8"/>
    <w:rsid w:val="00216EFC"/>
    <w:rsid w:val="00253936"/>
    <w:rsid w:val="00265525"/>
    <w:rsid w:val="002726F7"/>
    <w:rsid w:val="002A5FB8"/>
    <w:rsid w:val="002B16C5"/>
    <w:rsid w:val="002D3F84"/>
    <w:rsid w:val="002E34E1"/>
    <w:rsid w:val="002E43CA"/>
    <w:rsid w:val="002F43B1"/>
    <w:rsid w:val="00302720"/>
    <w:rsid w:val="00316B42"/>
    <w:rsid w:val="00321313"/>
    <w:rsid w:val="003442CF"/>
    <w:rsid w:val="00350B15"/>
    <w:rsid w:val="00360BCF"/>
    <w:rsid w:val="00382319"/>
    <w:rsid w:val="003D0299"/>
    <w:rsid w:val="003D108B"/>
    <w:rsid w:val="003E7368"/>
    <w:rsid w:val="003E76BC"/>
    <w:rsid w:val="00403366"/>
    <w:rsid w:val="004076AD"/>
    <w:rsid w:val="00462E77"/>
    <w:rsid w:val="004F4EA5"/>
    <w:rsid w:val="005403BC"/>
    <w:rsid w:val="005533C0"/>
    <w:rsid w:val="005627A9"/>
    <w:rsid w:val="00562D0F"/>
    <w:rsid w:val="00566CE1"/>
    <w:rsid w:val="0057037F"/>
    <w:rsid w:val="005B0C09"/>
    <w:rsid w:val="005B7164"/>
    <w:rsid w:val="005C270A"/>
    <w:rsid w:val="005D171A"/>
    <w:rsid w:val="005D256D"/>
    <w:rsid w:val="00620FA6"/>
    <w:rsid w:val="00647E17"/>
    <w:rsid w:val="00661EDC"/>
    <w:rsid w:val="00691BC5"/>
    <w:rsid w:val="006A2942"/>
    <w:rsid w:val="006B22CC"/>
    <w:rsid w:val="006D7567"/>
    <w:rsid w:val="006F56B4"/>
    <w:rsid w:val="00712381"/>
    <w:rsid w:val="007371CE"/>
    <w:rsid w:val="00781A7C"/>
    <w:rsid w:val="007D0E68"/>
    <w:rsid w:val="007D2230"/>
    <w:rsid w:val="0080301C"/>
    <w:rsid w:val="00831D6C"/>
    <w:rsid w:val="008410CD"/>
    <w:rsid w:val="0086061E"/>
    <w:rsid w:val="008A57F8"/>
    <w:rsid w:val="008C03F5"/>
    <w:rsid w:val="008C0F12"/>
    <w:rsid w:val="008D6970"/>
    <w:rsid w:val="008E279F"/>
    <w:rsid w:val="008E59A9"/>
    <w:rsid w:val="008F64AC"/>
    <w:rsid w:val="00993285"/>
    <w:rsid w:val="009C0CBD"/>
    <w:rsid w:val="009F0193"/>
    <w:rsid w:val="00A12123"/>
    <w:rsid w:val="00A21126"/>
    <w:rsid w:val="00A32A82"/>
    <w:rsid w:val="00A61FC9"/>
    <w:rsid w:val="00A974CE"/>
    <w:rsid w:val="00AA7D6D"/>
    <w:rsid w:val="00AF3543"/>
    <w:rsid w:val="00B32846"/>
    <w:rsid w:val="00B44732"/>
    <w:rsid w:val="00B64F12"/>
    <w:rsid w:val="00B76246"/>
    <w:rsid w:val="00B80D32"/>
    <w:rsid w:val="00BA5B1F"/>
    <w:rsid w:val="00BA5C8F"/>
    <w:rsid w:val="00BC25A5"/>
    <w:rsid w:val="00BE47E4"/>
    <w:rsid w:val="00BF7D82"/>
    <w:rsid w:val="00C10A28"/>
    <w:rsid w:val="00C27AEF"/>
    <w:rsid w:val="00C37978"/>
    <w:rsid w:val="00C51255"/>
    <w:rsid w:val="00C571A4"/>
    <w:rsid w:val="00C634BB"/>
    <w:rsid w:val="00C64C63"/>
    <w:rsid w:val="00C71B6F"/>
    <w:rsid w:val="00C83181"/>
    <w:rsid w:val="00CB0C3E"/>
    <w:rsid w:val="00CC060B"/>
    <w:rsid w:val="00CC7783"/>
    <w:rsid w:val="00D2461D"/>
    <w:rsid w:val="00D368F6"/>
    <w:rsid w:val="00D44714"/>
    <w:rsid w:val="00D80A3C"/>
    <w:rsid w:val="00D87F5B"/>
    <w:rsid w:val="00DA5422"/>
    <w:rsid w:val="00DB0055"/>
    <w:rsid w:val="00DB07FD"/>
    <w:rsid w:val="00DC61A7"/>
    <w:rsid w:val="00DE6499"/>
    <w:rsid w:val="00DE7686"/>
    <w:rsid w:val="00DF0DAF"/>
    <w:rsid w:val="00DF2972"/>
    <w:rsid w:val="00E1168B"/>
    <w:rsid w:val="00E12A87"/>
    <w:rsid w:val="00E4205A"/>
    <w:rsid w:val="00E439EB"/>
    <w:rsid w:val="00E47801"/>
    <w:rsid w:val="00E47E9F"/>
    <w:rsid w:val="00E60AE0"/>
    <w:rsid w:val="00E820FA"/>
    <w:rsid w:val="00E91D6C"/>
    <w:rsid w:val="00EA34F3"/>
    <w:rsid w:val="00ED1C30"/>
    <w:rsid w:val="00EE438F"/>
    <w:rsid w:val="00EE64D9"/>
    <w:rsid w:val="00F16D0C"/>
    <w:rsid w:val="00F546BC"/>
    <w:rsid w:val="00F60DA5"/>
    <w:rsid w:val="00F71EAE"/>
    <w:rsid w:val="00F75F57"/>
    <w:rsid w:val="00F916EE"/>
    <w:rsid w:val="00FB0AB0"/>
    <w:rsid w:val="00FD2F2D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EC8E7B"/>
  <w15:chartTrackingRefBased/>
  <w15:docId w15:val="{44DFC961-F0FB-40A7-9142-6F1015D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E0"/>
  </w:style>
  <w:style w:type="paragraph" w:styleId="Heading1">
    <w:name w:val="heading 1"/>
    <w:basedOn w:val="Normal"/>
    <w:next w:val="Normal"/>
    <w:link w:val="Heading1Char"/>
    <w:uiPriority w:val="99"/>
    <w:qFormat/>
    <w:rsid w:val="0086061E"/>
    <w:pPr>
      <w:keepNext/>
      <w:numPr>
        <w:numId w:val="4"/>
      </w:numPr>
      <w:pBdr>
        <w:bottom w:val="single" w:sz="4" w:space="1" w:color="002266"/>
      </w:pBdr>
      <w:spacing w:before="240" w:after="60"/>
      <w:outlineLvl w:val="0"/>
    </w:pPr>
    <w:rPr>
      <w:rFonts w:ascii="Arial" w:eastAsia="Calibri" w:hAnsi="Arial" w:cs="Arial"/>
      <w:b/>
      <w:color w:val="00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86061E"/>
    <w:pPr>
      <w:numPr>
        <w:ilvl w:val="1"/>
      </w:numPr>
      <w:pBdr>
        <w:bottom w:val="none" w:sz="0" w:space="0" w:color="auto"/>
      </w:pBdr>
      <w:outlineLvl w:val="1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rPr>
      <w:color w:val="000000"/>
      <w:sz w:val="24"/>
    </w:rPr>
  </w:style>
  <w:style w:type="paragraph" w:styleId="Header">
    <w:name w:val="header"/>
    <w:link w:val="HeaderChar"/>
    <w:uiPriority w:val="99"/>
    <w:rPr>
      <w:color w:val="000000"/>
      <w:sz w:val="24"/>
    </w:rPr>
  </w:style>
  <w:style w:type="paragraph" w:styleId="Footer">
    <w:name w:val="footer"/>
    <w:link w:val="FooterChar"/>
    <w:uiPriority w:val="99"/>
    <w:rPr>
      <w:color w:val="000000"/>
      <w:sz w:val="24"/>
    </w:rPr>
  </w:style>
  <w:style w:type="character" w:customStyle="1" w:styleId="HeaderChar">
    <w:name w:val="Header Char"/>
    <w:link w:val="Header"/>
    <w:uiPriority w:val="99"/>
    <w:rsid w:val="00031351"/>
    <w:rPr>
      <w:color w:val="000000"/>
      <w:sz w:val="24"/>
    </w:rPr>
  </w:style>
  <w:style w:type="paragraph" w:customStyle="1" w:styleId="BasicParagraph">
    <w:name w:val="[Basic Paragraph]"/>
    <w:basedOn w:val="Normal"/>
    <w:uiPriority w:val="99"/>
    <w:rsid w:val="0003135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031351"/>
    <w:rPr>
      <w:color w:val="000000"/>
      <w:sz w:val="24"/>
    </w:rPr>
  </w:style>
  <w:style w:type="table" w:styleId="TableGrid">
    <w:name w:val="Table Grid"/>
    <w:basedOn w:val="TableNormal"/>
    <w:uiPriority w:val="39"/>
    <w:rsid w:val="00E8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0F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86061E"/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86061E"/>
    <w:rPr>
      <w:rFonts w:ascii="Arial" w:eastAsia="Calibri" w:hAnsi="Arial"/>
      <w:b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1144B0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1144B0"/>
    <w:rPr>
      <w:rFonts w:ascii="Arial" w:hAnsi="Arial" w:cs="Arial"/>
      <w:b/>
      <w:bCs/>
      <w:sz w:val="24"/>
      <w:szCs w:val="24"/>
    </w:rPr>
  </w:style>
  <w:style w:type="paragraph" w:customStyle="1" w:styleId="Bullet1Last">
    <w:name w:val="Bullet 1 Last"/>
    <w:basedOn w:val="Normal"/>
    <w:next w:val="Normal"/>
    <w:uiPriority w:val="99"/>
    <w:rsid w:val="00350B15"/>
    <w:pPr>
      <w:numPr>
        <w:numId w:val="7"/>
      </w:numPr>
      <w:spacing w:before="40" w:after="120" w:line="276" w:lineRule="auto"/>
      <w:ind w:left="461" w:hanging="274"/>
    </w:pPr>
    <w:rPr>
      <w:rFonts w:ascii="Calibri" w:eastAsia="Calibri" w:hAnsi="Calibri" w:cs="Calibri"/>
      <w:bCs/>
      <w:color w:val="000000"/>
    </w:rPr>
  </w:style>
  <w:style w:type="character" w:styleId="Hyperlink">
    <w:name w:val="Hyperlink"/>
    <w:uiPriority w:val="99"/>
    <w:rsid w:val="00E60AE0"/>
    <w:rPr>
      <w:rFonts w:cs="Times New Roman"/>
      <w:color w:val="666666"/>
      <w:u w:val="single"/>
    </w:rPr>
  </w:style>
  <w:style w:type="paragraph" w:styleId="NormalWeb">
    <w:name w:val="Normal (Web)"/>
    <w:basedOn w:val="Normal"/>
    <w:uiPriority w:val="99"/>
    <w:semiHidden/>
    <w:unhideWhenUsed/>
    <w:rsid w:val="00661E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43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6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4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8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6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1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0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5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95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7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8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tel:+19842041487,,402956358" TargetMode="External"/><Relationship Id="rId18" Type="http://schemas.openxmlformats.org/officeDocument/2006/relationships/hyperlink" Target="https://aka.ms/JoinTeamsMeeting?omkt=en-US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dialin.teams.microsoft.com/c102d528-0544-4660-b869-294e85047e28?id=40295635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l/meetup-join/19%3ameeting_ZDZjYWIyMzMtYTIxMi00YWVlLTgyMzctNWRiYWEwZGY2Yzc5%40thread.v2/0?context=%7b%22Tid%22%3a%227a7681dc-b9d0-449a-85c3-ecc26cd7ed19%22%2c%22Oid%22%3a%22a4cf30d6-8b7e-4ffa-bcbb-676f9b30f091%22%7d" TargetMode="External"/><Relationship Id="rId17" Type="http://schemas.openxmlformats.org/officeDocument/2006/relationships/hyperlink" Target="https://dialin.teams.microsoft.com/usp/pstnconferencing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ingOptions/?organizerId=a4cf30d6-8b7e-4ffa-bcbb-676f9b30f091&amp;tenantId=7a7681dc-b9d0-449a-85c3-ecc26cd7ed19&amp;threadId=19_meeting_ZDZjYWIyMzMtYTIxMi00YWVlLTgyMzctNWRiYWEwZGY2Yzc5@thread.v2&amp;messageId=0&amp;language=en-US" TargetMode="External"/><Relationship Id="rId20" Type="http://schemas.openxmlformats.org/officeDocument/2006/relationships/hyperlink" Target="tel:+19842041487,,40295635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a.ms/JoinTeamsMeeting?omkt=en-US" TargetMode="External"/><Relationship Id="rId24" Type="http://schemas.openxmlformats.org/officeDocument/2006/relationships/hyperlink" Target="https://dialin.teams.microsoft.com/usp/pstnconferenc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bex.com/msteams?confid=1122534611&amp;tenantkey=ncgov&amp;domain=m.webex.com" TargetMode="External"/><Relationship Id="rId23" Type="http://schemas.openxmlformats.org/officeDocument/2006/relationships/hyperlink" Target="https://teams.microsoft.com/meetingOptions/?organizerId=a4cf30d6-8b7e-4ffa-bcbb-676f9b30f091&amp;tenantId=7a7681dc-b9d0-449a-85c3-ecc26cd7ed19&amp;threadId=19_meeting_ZDZjYWIyMzMtYTIxMi00YWVlLTgyMzctNWRiYWEwZGY2Yzc5@thread.v2&amp;messageId=0&amp;language=en-US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s://teams.microsoft.com/l/meetup-join/19%3ameeting_ZDZjYWIyMzMtYTIxMi00YWVlLTgyMzctNWRiYWEwZGY2Yzc5%40thread.v2/0?context=%7b%22Tid%22%3a%227a7681dc-b9d0-449a-85c3-ecc26cd7ed19%22%2c%22Oid%22%3a%22a4cf30d6-8b7e-4ffa-bcbb-676f9b30f091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alin.teams.microsoft.com/c102d528-0544-4660-b869-294e85047e28?id=402956358" TargetMode="External"/><Relationship Id="rId22" Type="http://schemas.openxmlformats.org/officeDocument/2006/relationships/hyperlink" Target="https://www.webex.com/msteams?confid=1122534611&amp;tenantkey=ncgov&amp;domain=m.webex.com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ipstem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BFB90A3213D4AB57CBF7BD6CED5B9" ma:contentTypeVersion="10" ma:contentTypeDescription="Create a new document." ma:contentTypeScope="" ma:versionID="3e5969928bf9e7eb1c1415e2708f5297">
  <xsd:schema xmlns:xsd="http://www.w3.org/2001/XMLSchema" xmlns:xs="http://www.w3.org/2001/XMLSchema" xmlns:p="http://schemas.microsoft.com/office/2006/metadata/properties" xmlns:ns2="784a5d8c-82c6-4a8e-8607-93858ddf6b2d" xmlns:ns3="d51a0a9b-0bb3-4e96-9fde-d41ade9a22a1" targetNamespace="http://schemas.microsoft.com/office/2006/metadata/properties" ma:root="true" ma:fieldsID="7aa04bca102946852ee6884df462d57c" ns2:_="" ns3:_="">
    <xsd:import namespace="784a5d8c-82c6-4a8e-8607-93858ddf6b2d"/>
    <xsd:import namespace="d51a0a9b-0bb3-4e96-9fde-d41ade9a22a1"/>
    <xsd:element name="properties">
      <xsd:complexType>
        <xsd:sequence>
          <xsd:element name="documentManagement">
            <xsd:complexType>
              <xsd:all>
                <xsd:element ref="ns2:ApprovalDueDate" minOccurs="0"/>
                <xsd:element ref="ns2:Approval_x0020_Status_x0020_2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a5d8c-82c6-4a8e-8607-93858ddf6b2d" elementFormDefault="qualified">
    <xsd:import namespace="http://schemas.microsoft.com/office/2006/documentManagement/types"/>
    <xsd:import namespace="http://schemas.microsoft.com/office/infopath/2007/PartnerControls"/>
    <xsd:element name="ApprovalDueDate" ma:index="1" nillable="true" ma:displayName="Approval Due Date" ma:format="DateOnly" ma:internalName="ApprovalDueDate">
      <xsd:simpleType>
        <xsd:restriction base="dms:DateTime"/>
      </xsd:simpleType>
    </xsd:element>
    <xsd:element name="Approval_x0020_Status_x0020_2" ma:index="2" nillable="true" ma:displayName="Approval Status" ma:format="Dropdown" ma:internalName="Approval_x0020_Status_x0020_2">
      <xsd:simpleType>
        <xsd:restriction base="dms:Choice">
          <xsd:enumeration value="Pending Approval"/>
          <xsd:enumeration value="Approved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0a9b-0bb3-4e96-9fde-d41ade9a2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Approval Status 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DueDate xmlns="784a5d8c-82c6-4a8e-8607-93858ddf6b2d" xsi:nil="true"/>
    <Approval_x0020_Status_x0020_2 xmlns="784a5d8c-82c6-4a8e-8607-93858ddf6b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7D0C8-893A-41D3-928D-B27232113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a5d8c-82c6-4a8e-8607-93858ddf6b2d"/>
    <ds:schemaRef ds:uri="d51a0a9b-0bb3-4e96-9fde-d41ade9a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AF83-3184-433F-A29D-BE63AC7F95F3}">
  <ds:schemaRefs>
    <ds:schemaRef ds:uri="http://schemas.microsoft.com/office/2006/metadata/properties"/>
    <ds:schemaRef ds:uri="http://schemas.microsoft.com/office/infopath/2007/PartnerControls"/>
    <ds:schemaRef ds:uri="784a5d8c-82c6-4a8e-8607-93858ddf6b2d"/>
  </ds:schemaRefs>
</ds:datastoreItem>
</file>

<file path=customXml/itemProps3.xml><?xml version="1.0" encoding="utf-8"?>
<ds:datastoreItem xmlns:ds="http://schemas.openxmlformats.org/officeDocument/2006/customXml" ds:itemID="{59DAE8D8-DED4-4FF4-9298-237D506C6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ipstempl</Template>
  <TotalTime>3</TotalTime>
  <Pages>3</Pages>
  <Words>344</Words>
  <Characters>4136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- 10/22/2002</vt:lpstr>
    </vt:vector>
  </TitlesOfParts>
  <Company>Purchase &amp; Contract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- 10/22/2002</dc:title>
  <dc:subject>Addendum - 10/22/2002</dc:subject>
  <dc:creator>Diana Curtis</dc:creator>
  <cp:keywords/>
  <dc:description/>
  <cp:lastModifiedBy>Middleton, Lorraine</cp:lastModifiedBy>
  <cp:revision>2</cp:revision>
  <cp:lastPrinted>2025-02-24T14:37:00Z</cp:lastPrinted>
  <dcterms:created xsi:type="dcterms:W3CDTF">2025-06-05T13:34:00Z</dcterms:created>
  <dcterms:modified xsi:type="dcterms:W3CDTF">2025-06-05T13:34:00Z</dcterms:modified>
</cp:coreProperties>
</file>