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96BC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120"/>
        <w:jc w:val="center"/>
      </w:pPr>
      <w:bookmarkStart w:id="0" w:name="_Toc459794507"/>
      <w:bookmarkStart w:id="1" w:name="_Toc509831553"/>
      <w:bookmarkStart w:id="2" w:name="_Toc455472140"/>
      <w:bookmarkStart w:id="3" w:name="_Hlk83286261"/>
    </w:p>
    <w:p w14:paraId="05E480FE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120"/>
      </w:pPr>
    </w:p>
    <w:p w14:paraId="2A3549D2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 w:after="0"/>
      </w:pPr>
      <w:r w:rsidRPr="00084679">
        <w:rPr>
          <w:noProof/>
        </w:rPr>
        <w:drawing>
          <wp:anchor distT="0" distB="0" distL="114300" distR="114300" simplePos="0" relativeHeight="251659264" behindDoc="0" locked="0" layoutInCell="1" allowOverlap="1" wp14:anchorId="7D32FFC4" wp14:editId="288AEEC7">
            <wp:simplePos x="0" y="0"/>
            <wp:positionH relativeFrom="margin">
              <wp:posOffset>-203200</wp:posOffset>
            </wp:positionH>
            <wp:positionV relativeFrom="margin">
              <wp:posOffset>-178012</wp:posOffset>
            </wp:positionV>
            <wp:extent cx="812800" cy="812800"/>
            <wp:effectExtent l="0" t="0" r="6350" b="6350"/>
            <wp:wrapSquare wrapText="bothSides"/>
            <wp:docPr id="34" name="Picture 34" descr="K:\NC Brand\State Logo\New logo\State 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NC Brand\State Logo\New logo\State Se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</w:p>
    <w:p w14:paraId="595DC3F2" w14:textId="500A2AE9" w:rsidR="0086061E" w:rsidRPr="0035564D" w:rsidRDefault="0086061E" w:rsidP="0086061E">
      <w:pPr>
        <w:pStyle w:val="Heading1"/>
        <w:numPr>
          <w:ilvl w:val="0"/>
          <w:numId w:val="0"/>
        </w:numPr>
        <w:jc w:val="both"/>
      </w:pPr>
      <w:r>
        <w:t>SOLCITATION ADDENDUM</w:t>
      </w:r>
    </w:p>
    <w:bookmarkEnd w:id="3"/>
    <w:p w14:paraId="23F6E27D" w14:textId="77777777" w:rsidR="00302720" w:rsidRPr="0086061E" w:rsidRDefault="00302720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Spec="center" w:tblpY="75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6791"/>
      </w:tblGrid>
      <w:tr w:rsidR="008E59A9" w:rsidRPr="0086061E" w14:paraId="6C2F6B50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2A6FB6F5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4" w:name="_Hlk83286393"/>
            <w:r w:rsidRPr="0086061E">
              <w:rPr>
                <w:rFonts w:ascii="Arial" w:hAnsi="Arial" w:cs="Arial"/>
                <w:sz w:val="24"/>
                <w:szCs w:val="24"/>
              </w:rPr>
              <w:t>Issuing Agency:</w:t>
            </w:r>
          </w:p>
        </w:tc>
        <w:tc>
          <w:tcPr>
            <w:tcW w:w="6791" w:type="dxa"/>
            <w:shd w:val="clear" w:color="auto" w:fill="auto"/>
          </w:tcPr>
          <w:p w14:paraId="1ACAABD9" w14:textId="6DADDC64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NCDAC</w:t>
            </w:r>
          </w:p>
        </w:tc>
      </w:tr>
      <w:tr w:rsidR="008E59A9" w:rsidRPr="0086061E" w14:paraId="0A072E3B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7234C0D7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Number:</w:t>
            </w:r>
          </w:p>
        </w:tc>
        <w:tc>
          <w:tcPr>
            <w:tcW w:w="6791" w:type="dxa"/>
            <w:shd w:val="clear" w:color="auto" w:fill="auto"/>
          </w:tcPr>
          <w:p w14:paraId="6CD6DDC8" w14:textId="67B3F64C" w:rsidR="008E59A9" w:rsidRPr="0086061E" w:rsidRDefault="00216EF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52-IFB-</w:t>
            </w:r>
            <w:r w:rsidR="008E5D4A">
              <w:rPr>
                <w:rFonts w:ascii="Arial" w:hAnsi="Arial" w:cs="Arial"/>
                <w:color w:val="000000"/>
                <w:sz w:val="22"/>
                <w:szCs w:val="22"/>
              </w:rPr>
              <w:t>1404105941</w:t>
            </w: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-MLE</w:t>
            </w:r>
          </w:p>
        </w:tc>
      </w:tr>
      <w:tr w:rsidR="008E59A9" w:rsidRPr="0086061E" w14:paraId="5A45B9A9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5085488D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Description:</w:t>
            </w:r>
          </w:p>
        </w:tc>
        <w:tc>
          <w:tcPr>
            <w:tcW w:w="6791" w:type="dxa"/>
            <w:shd w:val="clear" w:color="auto" w:fill="auto"/>
          </w:tcPr>
          <w:p w14:paraId="243D2F21" w14:textId="51BDEBD7" w:rsidR="008E59A9" w:rsidRPr="0086061E" w:rsidRDefault="008E5D4A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Navy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 xml:space="preserve"> Poplin Fabric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-Tabor Sewing Plant</w:t>
            </w:r>
          </w:p>
        </w:tc>
      </w:tr>
      <w:tr w:rsidR="008E59A9" w:rsidRPr="0086061E" w14:paraId="6480D12B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3FF07CD5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Opening Date and Time:</w:t>
            </w:r>
          </w:p>
        </w:tc>
        <w:tc>
          <w:tcPr>
            <w:tcW w:w="6791" w:type="dxa"/>
            <w:shd w:val="clear" w:color="auto" w:fill="auto"/>
          </w:tcPr>
          <w:p w14:paraId="07F1DB90" w14:textId="67AC8350" w:rsidR="008E59A9" w:rsidRPr="0086061E" w:rsidRDefault="00F546B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January 2</w:t>
            </w:r>
            <w:r w:rsidR="008E5D4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2024,</w:t>
            </w:r>
            <w:r w:rsidR="00FF5540">
              <w:rPr>
                <w:rFonts w:ascii="Arial" w:hAnsi="Arial" w:cs="Arial"/>
                <w:color w:val="000000"/>
                <w:sz w:val="22"/>
                <w:szCs w:val="22"/>
              </w:rPr>
              <w:t xml:space="preserve"> at 2:00 PM</w:t>
            </w:r>
          </w:p>
        </w:tc>
      </w:tr>
      <w:tr w:rsidR="008E59A9" w:rsidRPr="0086061E" w14:paraId="7DA1BE56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3CE53EC1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Addendum Number:</w:t>
            </w:r>
          </w:p>
        </w:tc>
        <w:tc>
          <w:tcPr>
            <w:tcW w:w="6791" w:type="dxa"/>
            <w:shd w:val="clear" w:color="auto" w:fill="auto"/>
          </w:tcPr>
          <w:p w14:paraId="41A54DAD" w14:textId="11DA782C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E59A9" w:rsidRPr="0086061E" w14:paraId="2AC9D664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410FD6F0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Addendum Date:</w:t>
            </w:r>
          </w:p>
        </w:tc>
        <w:tc>
          <w:tcPr>
            <w:tcW w:w="6791" w:type="dxa"/>
            <w:shd w:val="clear" w:color="auto" w:fill="auto"/>
          </w:tcPr>
          <w:p w14:paraId="17B58C08" w14:textId="262565EF" w:rsidR="008E59A9" w:rsidRPr="0086061E" w:rsidRDefault="00216EF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8E5D4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</w:tc>
      </w:tr>
      <w:tr w:rsidR="008E59A9" w:rsidRPr="0086061E" w14:paraId="0B583DA8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1C3278BF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Purchasing Agent:</w:t>
            </w:r>
          </w:p>
        </w:tc>
        <w:tc>
          <w:tcPr>
            <w:tcW w:w="6791" w:type="dxa"/>
            <w:shd w:val="clear" w:color="auto" w:fill="auto"/>
          </w:tcPr>
          <w:p w14:paraId="574EF6A0" w14:textId="147F4756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Lorraine Middleton</w:t>
            </w:r>
          </w:p>
        </w:tc>
      </w:tr>
      <w:bookmarkEnd w:id="4"/>
    </w:tbl>
    <w:p w14:paraId="2D101BD1" w14:textId="360F3B2B" w:rsidR="003442CF" w:rsidRDefault="003442CF" w:rsidP="003442CF">
      <w:pPr>
        <w:spacing w:after="120"/>
        <w:rPr>
          <w:rFonts w:ascii="Arial" w:hAnsi="Arial" w:cs="Arial"/>
          <w:color w:val="000000"/>
        </w:rPr>
      </w:pPr>
    </w:p>
    <w:p w14:paraId="015DBC6A" w14:textId="3364D975" w:rsidR="003442CF" w:rsidRPr="004F4EA5" w:rsidRDefault="003442CF" w:rsidP="003442CF">
      <w:pPr>
        <w:spacing w:after="120"/>
        <w:rPr>
          <w:rFonts w:ascii="Arial" w:hAnsi="Arial" w:cs="Arial"/>
          <w:bCs/>
          <w:color w:val="000000"/>
          <w:sz w:val="24"/>
          <w:szCs w:val="24"/>
        </w:rPr>
      </w:pPr>
      <w:r w:rsidRPr="003442C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FAILURE TO RETURN THIS ADDENDUM MAY SUBJECT YOUR </w:t>
      </w:r>
      <w:r>
        <w:rPr>
          <w:rFonts w:ascii="Arial" w:hAnsi="Arial" w:cs="Arial"/>
          <w:b/>
          <w:color w:val="000000"/>
          <w:sz w:val="24"/>
          <w:szCs w:val="24"/>
          <w:u w:val="single"/>
        </w:rPr>
        <w:t>RESPONSE</w:t>
      </w:r>
      <w:r w:rsidRPr="003442C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TO REJECTION</w:t>
      </w:r>
      <w:r w:rsidR="004F4EA5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14:paraId="71CDF5E9" w14:textId="77777777" w:rsidR="003442CF" w:rsidRPr="003442CF" w:rsidRDefault="003442CF" w:rsidP="003442CF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75B08098" w14:textId="66CEF815" w:rsidR="00E820FA" w:rsidRPr="0086061E" w:rsidRDefault="00E820FA" w:rsidP="00E820FA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86061E">
        <w:rPr>
          <w:rFonts w:ascii="Arial" w:hAnsi="Arial" w:cs="Arial"/>
          <w:color w:val="000000"/>
          <w:sz w:val="24"/>
          <w:szCs w:val="24"/>
        </w:rPr>
        <w:t xml:space="preserve">The </w:t>
      </w:r>
      <w:r w:rsidR="00136537" w:rsidRPr="0086061E">
        <w:rPr>
          <w:rFonts w:ascii="Arial" w:hAnsi="Arial" w:cs="Arial"/>
          <w:color w:val="000000"/>
          <w:sz w:val="24"/>
          <w:szCs w:val="24"/>
        </w:rPr>
        <w:t>S</w:t>
      </w:r>
      <w:r w:rsidRPr="0086061E">
        <w:rPr>
          <w:rFonts w:ascii="Arial" w:hAnsi="Arial" w:cs="Arial"/>
          <w:color w:val="000000"/>
          <w:sz w:val="24"/>
          <w:szCs w:val="24"/>
        </w:rPr>
        <w:t>olicitation is hereby modified as follows:</w:t>
      </w:r>
    </w:p>
    <w:p w14:paraId="4224469B" w14:textId="77777777" w:rsidR="008E59A9" w:rsidRPr="0086061E" w:rsidRDefault="008E59A9" w:rsidP="008E59A9">
      <w:pPr>
        <w:pStyle w:val="ListParagraph"/>
        <w:spacing w:after="120" w:line="240" w:lineRule="auto"/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="-195" w:tblpY="-30"/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650"/>
        <w:gridCol w:w="1883"/>
        <w:gridCol w:w="3046"/>
        <w:gridCol w:w="3321"/>
      </w:tblGrid>
      <w:tr w:rsidR="008E59A9" w:rsidRPr="0086061E" w14:paraId="52304F7C" w14:textId="77777777" w:rsidTr="008E5D4A">
        <w:trPr>
          <w:gridBefore w:val="1"/>
          <w:wBefore w:w="113" w:type="dxa"/>
          <w:cantSplit/>
          <w:tblHeader/>
        </w:trPr>
        <w:tc>
          <w:tcPr>
            <w:tcW w:w="1650" w:type="dxa"/>
            <w:shd w:val="clear" w:color="auto" w:fill="D9D9D9" w:themeFill="background1" w:themeFillShade="D9"/>
          </w:tcPr>
          <w:p w14:paraId="68D27760" w14:textId="77777777" w:rsidR="008E59A9" w:rsidRPr="0086061E" w:rsidRDefault="008E59A9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Modification #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6D3A9742" w14:textId="77777777" w:rsidR="008E59A9" w:rsidRPr="0086061E" w:rsidRDefault="008E59A9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Solicitation Section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14:paraId="7BC9A2B4" w14:textId="77777777" w:rsidR="008E59A9" w:rsidRPr="0086061E" w:rsidRDefault="008E59A9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Current Solicitation Language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0173CA9B" w14:textId="77777777" w:rsidR="008E59A9" w:rsidRPr="0086061E" w:rsidRDefault="008E59A9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Updated Solicitation Language</w:t>
            </w:r>
          </w:p>
        </w:tc>
      </w:tr>
      <w:tr w:rsidR="00F546BC" w:rsidRPr="0086061E" w14:paraId="094E517D" w14:textId="77777777" w:rsidTr="008E5D4A">
        <w:trPr>
          <w:cantSplit/>
          <w:trHeight w:val="288"/>
        </w:trPr>
        <w:tc>
          <w:tcPr>
            <w:tcW w:w="1763" w:type="dxa"/>
            <w:gridSpan w:val="2"/>
            <w:shd w:val="clear" w:color="auto" w:fill="auto"/>
          </w:tcPr>
          <w:p w14:paraId="22662436" w14:textId="77777777" w:rsidR="00F546BC" w:rsidRPr="0086061E" w:rsidRDefault="00F546BC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bookmarkStart w:id="5" w:name="_Hlk185856776"/>
            <w:r w:rsidRPr="0086061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83" w:type="dxa"/>
            <w:shd w:val="clear" w:color="auto" w:fill="auto"/>
          </w:tcPr>
          <w:p w14:paraId="4387FA97" w14:textId="5388929E" w:rsidR="00F546BC" w:rsidRPr="0086061E" w:rsidRDefault="00F16D0C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 IFB</w:t>
            </w:r>
            <w:r w:rsidR="00F546BC">
              <w:rPr>
                <w:rFonts w:ascii="Arial" w:hAnsi="Arial" w:cs="Arial"/>
                <w:color w:val="000000"/>
              </w:rPr>
              <w:t xml:space="preserve"> SCHEDULE</w:t>
            </w:r>
          </w:p>
        </w:tc>
        <w:tc>
          <w:tcPr>
            <w:tcW w:w="3046" w:type="dxa"/>
            <w:shd w:val="clear" w:color="auto" w:fill="auto"/>
          </w:tcPr>
          <w:p w14:paraId="52A55DED" w14:textId="3AC92038" w:rsidR="00F546BC" w:rsidRPr="0086061E" w:rsidRDefault="00F546BC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dxa"/>
            <w:shd w:val="clear" w:color="auto" w:fill="auto"/>
          </w:tcPr>
          <w:p w14:paraId="4AA37093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b/>
                <w:bCs/>
                <w:color w:val="000000"/>
              </w:rPr>
              <w:t>Microsoft Teams</w:t>
            </w:r>
            <w:r w:rsidRPr="008E5D4A"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8E5D4A">
                <w:rPr>
                  <w:rStyle w:val="Hyperlink"/>
                  <w:rFonts w:ascii="Arial" w:hAnsi="Arial" w:cs="Arial"/>
                </w:rPr>
                <w:t>Need help?</w:t>
              </w:r>
            </w:hyperlink>
            <w:r w:rsidRPr="008E5D4A">
              <w:rPr>
                <w:rFonts w:ascii="Arial" w:hAnsi="Arial" w:cs="Arial"/>
                <w:color w:val="000000"/>
              </w:rPr>
              <w:t xml:space="preserve"> </w:t>
            </w:r>
          </w:p>
          <w:p w14:paraId="7B229BCE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hyperlink r:id="rId12" w:tgtFrame="_blank" w:tooltip="Meeting join link" w:history="1">
              <w:r w:rsidRPr="008E5D4A">
                <w:rPr>
                  <w:rStyle w:val="Hyperlink"/>
                  <w:rFonts w:ascii="Arial" w:hAnsi="Arial" w:cs="Arial"/>
                  <w:b/>
                  <w:bCs/>
                </w:rPr>
                <w:t>Join the meeting now</w:t>
              </w:r>
            </w:hyperlink>
            <w:r w:rsidRPr="008E5D4A">
              <w:rPr>
                <w:rFonts w:ascii="Arial" w:hAnsi="Arial" w:cs="Arial"/>
                <w:color w:val="000000"/>
              </w:rPr>
              <w:t xml:space="preserve"> </w:t>
            </w:r>
          </w:p>
          <w:p w14:paraId="79C016F5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t xml:space="preserve">Meeting ID: 229 026 063 852 </w:t>
            </w:r>
          </w:p>
          <w:p w14:paraId="593DAF36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t xml:space="preserve">Passcode: nh9Zn3gT </w:t>
            </w:r>
          </w:p>
          <w:p w14:paraId="2E778E59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pict w14:anchorId="516FD74C">
                <v:rect id="_x0000_i1051" style="width:468pt;height:.75pt" o:hralign="center" o:hrstd="t" o:hr="t" fillcolor="#a0a0a0" stroked="f"/>
              </w:pict>
            </w:r>
          </w:p>
          <w:p w14:paraId="3B9CBD1B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b/>
                <w:bCs/>
                <w:color w:val="000000"/>
              </w:rPr>
              <w:t xml:space="preserve">Dial in by </w:t>
            </w:r>
            <w:proofErr w:type="gramStart"/>
            <w:r w:rsidRPr="008E5D4A">
              <w:rPr>
                <w:rFonts w:ascii="Arial" w:hAnsi="Arial" w:cs="Arial"/>
                <w:b/>
                <w:bCs/>
                <w:color w:val="000000"/>
              </w:rPr>
              <w:t>phone</w:t>
            </w:r>
            <w:proofErr w:type="gramEnd"/>
            <w:r w:rsidRPr="008E5D4A">
              <w:rPr>
                <w:rFonts w:ascii="Arial" w:hAnsi="Arial" w:cs="Arial"/>
                <w:color w:val="000000"/>
              </w:rPr>
              <w:t xml:space="preserve"> </w:t>
            </w:r>
          </w:p>
          <w:p w14:paraId="070F874F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hyperlink r:id="rId13" w:history="1">
              <w:r w:rsidRPr="008E5D4A">
                <w:rPr>
                  <w:rStyle w:val="Hyperlink"/>
                  <w:rFonts w:ascii="Arial" w:hAnsi="Arial" w:cs="Arial"/>
                </w:rPr>
                <w:t>+1 984-204-</w:t>
              </w:r>
              <w:proofErr w:type="gramStart"/>
              <w:r w:rsidRPr="008E5D4A">
                <w:rPr>
                  <w:rStyle w:val="Hyperlink"/>
                  <w:rFonts w:ascii="Arial" w:hAnsi="Arial" w:cs="Arial"/>
                </w:rPr>
                <w:t>1487,,</w:t>
              </w:r>
              <w:proofErr w:type="gramEnd"/>
              <w:r w:rsidRPr="008E5D4A">
                <w:rPr>
                  <w:rStyle w:val="Hyperlink"/>
                  <w:rFonts w:ascii="Arial" w:hAnsi="Arial" w:cs="Arial"/>
                </w:rPr>
                <w:t>458192030#</w:t>
              </w:r>
            </w:hyperlink>
            <w:r w:rsidRPr="008E5D4A">
              <w:rPr>
                <w:rFonts w:ascii="Arial" w:hAnsi="Arial" w:cs="Arial"/>
                <w:color w:val="000000"/>
              </w:rPr>
              <w:t xml:space="preserve"> United States, Raleigh </w:t>
            </w:r>
          </w:p>
          <w:p w14:paraId="79C694A6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hyperlink r:id="rId14" w:history="1">
              <w:r w:rsidRPr="008E5D4A">
                <w:rPr>
                  <w:rStyle w:val="Hyperlink"/>
                  <w:rFonts w:ascii="Arial" w:hAnsi="Arial" w:cs="Arial"/>
                </w:rPr>
                <w:t>Find a local number</w:t>
              </w:r>
            </w:hyperlink>
            <w:r w:rsidRPr="008E5D4A">
              <w:rPr>
                <w:rFonts w:ascii="Arial" w:hAnsi="Arial" w:cs="Arial"/>
                <w:color w:val="000000"/>
              </w:rPr>
              <w:t xml:space="preserve"> </w:t>
            </w:r>
          </w:p>
          <w:p w14:paraId="524191ED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t xml:space="preserve">Phone conference ID: 458 192 030# </w:t>
            </w:r>
          </w:p>
          <w:p w14:paraId="3888010C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b/>
                <w:bCs/>
                <w:color w:val="000000"/>
              </w:rPr>
              <w:t xml:space="preserve">Join on a video conferencing </w:t>
            </w:r>
            <w:proofErr w:type="gramStart"/>
            <w:r w:rsidRPr="008E5D4A">
              <w:rPr>
                <w:rFonts w:ascii="Arial" w:hAnsi="Arial" w:cs="Arial"/>
                <w:b/>
                <w:bCs/>
                <w:color w:val="000000"/>
              </w:rPr>
              <w:t>device</w:t>
            </w:r>
            <w:proofErr w:type="gramEnd"/>
            <w:r w:rsidRPr="008E5D4A">
              <w:rPr>
                <w:rFonts w:ascii="Arial" w:hAnsi="Arial" w:cs="Arial"/>
                <w:color w:val="000000"/>
              </w:rPr>
              <w:t xml:space="preserve"> </w:t>
            </w:r>
          </w:p>
          <w:p w14:paraId="549CFBEE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t xml:space="preserve">Tenant key: ncgov@m.webex.com </w:t>
            </w:r>
          </w:p>
          <w:p w14:paraId="2579B9BF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t xml:space="preserve">Video ID: 111 889 390 8 </w:t>
            </w:r>
          </w:p>
          <w:p w14:paraId="49D79786" w14:textId="77777777" w:rsidR="008E5D4A" w:rsidRPr="008E5D4A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hyperlink r:id="rId15" w:tgtFrame="_blank" w:history="1">
              <w:r w:rsidRPr="008E5D4A">
                <w:rPr>
                  <w:rStyle w:val="Hyperlink"/>
                  <w:rFonts w:ascii="Arial" w:hAnsi="Arial" w:cs="Arial"/>
                </w:rPr>
                <w:t>More info</w:t>
              </w:r>
            </w:hyperlink>
            <w:r w:rsidRPr="008E5D4A">
              <w:rPr>
                <w:rFonts w:ascii="Arial" w:hAnsi="Arial" w:cs="Arial"/>
                <w:color w:val="000000"/>
              </w:rPr>
              <w:t xml:space="preserve"> </w:t>
            </w:r>
          </w:p>
          <w:p w14:paraId="2D113C98" w14:textId="6EDCBFED" w:rsidR="00F546BC" w:rsidRPr="0086061E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 w:rsidRPr="008E5D4A">
              <w:rPr>
                <w:rFonts w:ascii="Arial" w:hAnsi="Arial" w:cs="Arial"/>
                <w:color w:val="000000"/>
              </w:rPr>
              <w:t xml:space="preserve">For organizers: </w:t>
            </w:r>
            <w:hyperlink r:id="rId16" w:tgtFrame="_blank" w:history="1">
              <w:r w:rsidRPr="008E5D4A">
                <w:rPr>
                  <w:rStyle w:val="Hyperlink"/>
                  <w:rFonts w:ascii="Arial" w:hAnsi="Arial" w:cs="Arial"/>
                </w:rPr>
                <w:t>Meeting options</w:t>
              </w:r>
            </w:hyperlink>
            <w:r w:rsidRPr="008E5D4A">
              <w:rPr>
                <w:rFonts w:ascii="Arial" w:hAnsi="Arial" w:cs="Arial"/>
                <w:color w:val="000000"/>
              </w:rPr>
              <w:t xml:space="preserve"> | </w:t>
            </w:r>
            <w:hyperlink r:id="rId17" w:tgtFrame="_blank" w:history="1">
              <w:r w:rsidRPr="008E5D4A">
                <w:rPr>
                  <w:rStyle w:val="Hyperlink"/>
                  <w:rFonts w:ascii="Arial" w:hAnsi="Arial" w:cs="Arial"/>
                </w:rPr>
                <w:t>Reset dial-in PIN</w:t>
              </w:r>
            </w:hyperlink>
          </w:p>
        </w:tc>
      </w:tr>
      <w:bookmarkEnd w:id="5"/>
      <w:tr w:rsidR="008E5D4A" w:rsidRPr="0086061E" w14:paraId="43EA4061" w14:textId="77777777" w:rsidTr="008E5D4A">
        <w:trPr>
          <w:cantSplit/>
          <w:trHeight w:val="288"/>
        </w:trPr>
        <w:tc>
          <w:tcPr>
            <w:tcW w:w="1763" w:type="dxa"/>
            <w:gridSpan w:val="2"/>
            <w:shd w:val="clear" w:color="auto" w:fill="auto"/>
          </w:tcPr>
          <w:p w14:paraId="46A785F5" w14:textId="083D2F50" w:rsidR="008E5D4A" w:rsidRPr="0086061E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83" w:type="dxa"/>
            <w:shd w:val="clear" w:color="auto" w:fill="auto"/>
          </w:tcPr>
          <w:p w14:paraId="23CAE37E" w14:textId="14EB7FCD" w:rsidR="008E5D4A" w:rsidRPr="0086061E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10</w:t>
            </w:r>
            <w:r>
              <w:rPr>
                <w:rFonts w:ascii="Arial" w:hAnsi="Arial" w:cs="Arial"/>
                <w:color w:val="000000"/>
              </w:rPr>
              <w:t xml:space="preserve">  S</w:t>
            </w:r>
            <w:r>
              <w:rPr>
                <w:rFonts w:ascii="Arial" w:hAnsi="Arial" w:cs="Arial"/>
                <w:color w:val="000000"/>
              </w:rPr>
              <w:t>AMPLES</w:t>
            </w:r>
            <w:proofErr w:type="gramEnd"/>
          </w:p>
        </w:tc>
        <w:tc>
          <w:tcPr>
            <w:tcW w:w="3046" w:type="dxa"/>
            <w:shd w:val="clear" w:color="auto" w:fill="auto"/>
          </w:tcPr>
          <w:p w14:paraId="1BE3D6B6" w14:textId="4F2290E6" w:rsidR="008E5D4A" w:rsidRPr="008E5D4A" w:rsidRDefault="008E5D4A" w:rsidP="008E5D4A">
            <w:pPr>
              <w:spacing w:after="120" w:line="264" w:lineRule="auto"/>
              <w:jc w:val="both"/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8E5D4A">
              <w:rPr>
                <w:rFonts w:asciiTheme="minorHAnsi" w:eastAsia="Calibri" w:hAnsiTheme="minorHAnsi" w:cstheme="minorHAnsi"/>
                <w:sz w:val="28"/>
                <w:szCs w:val="28"/>
                <w:highlight w:val="yellow"/>
              </w:rPr>
              <w:t>SAMPLES NEED TO BE SENT IN BEFORE THE BID OPENS ON: 1/</w:t>
            </w:r>
            <w:r>
              <w:rPr>
                <w:rFonts w:asciiTheme="minorHAnsi" w:eastAsia="Calibri" w:hAnsiTheme="minorHAnsi" w:cstheme="minorHAnsi"/>
                <w:sz w:val="28"/>
                <w:szCs w:val="28"/>
                <w:highlight w:val="yellow"/>
              </w:rPr>
              <w:t>xx</w:t>
            </w:r>
            <w:r w:rsidRPr="008E5D4A">
              <w:rPr>
                <w:rFonts w:asciiTheme="minorHAnsi" w:eastAsia="Calibri" w:hAnsiTheme="minorHAnsi" w:cstheme="minorHAnsi"/>
                <w:sz w:val="28"/>
                <w:szCs w:val="28"/>
                <w:highlight w:val="yellow"/>
              </w:rPr>
              <w:t>/2025 @ 2:00 PM.</w:t>
            </w:r>
          </w:p>
          <w:p w14:paraId="39862A4C" w14:textId="77777777" w:rsidR="008E5D4A" w:rsidRPr="0086061E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321" w:type="dxa"/>
            <w:shd w:val="clear" w:color="auto" w:fill="auto"/>
          </w:tcPr>
          <w:p w14:paraId="03BD0F8B" w14:textId="77777777" w:rsidR="008E5D4A" w:rsidRPr="008E5D4A" w:rsidRDefault="008E5D4A" w:rsidP="008E5D4A">
            <w:pPr>
              <w:spacing w:after="120" w:line="264" w:lineRule="auto"/>
              <w:jc w:val="both"/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8E5D4A">
              <w:rPr>
                <w:rFonts w:asciiTheme="minorHAnsi" w:eastAsia="Calibri" w:hAnsiTheme="minorHAnsi" w:cstheme="minorHAnsi"/>
                <w:sz w:val="28"/>
                <w:szCs w:val="28"/>
                <w:highlight w:val="yellow"/>
              </w:rPr>
              <w:t>SAMPLES NEED TO BE SENT IN BEFORE THE BID OPENS ON: 1/29/2025 @ 2:00 PM.</w:t>
            </w:r>
          </w:p>
          <w:p w14:paraId="3F37349D" w14:textId="79DEAB36" w:rsidR="008E5D4A" w:rsidRPr="0086061E" w:rsidRDefault="008E5D4A" w:rsidP="008E5D4A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</w:tbl>
    <w:p w14:paraId="0F422D20" w14:textId="77777777" w:rsidR="00E820FA" w:rsidRPr="00D44714" w:rsidRDefault="00E820FA" w:rsidP="00E820FA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left="180"/>
        <w:rPr>
          <w:rFonts w:ascii="Arial" w:hAnsi="Arial" w:cs="Arial"/>
        </w:rPr>
      </w:pPr>
    </w:p>
    <w:p w14:paraId="4CD6EE6A" w14:textId="634B23DB" w:rsidR="00136537" w:rsidRPr="0086061E" w:rsidRDefault="00136537" w:rsidP="00E820FA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86061E">
        <w:rPr>
          <w:rFonts w:ascii="Arial" w:hAnsi="Arial" w:cs="Arial"/>
          <w:color w:val="000000"/>
          <w:sz w:val="24"/>
          <w:szCs w:val="24"/>
        </w:rPr>
        <w:lastRenderedPageBreak/>
        <w:t>The f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ollowing are questions received about the </w:t>
      </w:r>
      <w:r w:rsidRPr="0086061E">
        <w:rPr>
          <w:rFonts w:ascii="Arial" w:hAnsi="Arial" w:cs="Arial"/>
          <w:color w:val="000000"/>
          <w:sz w:val="24"/>
          <w:szCs w:val="24"/>
        </w:rPr>
        <w:t>S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olicitation and the State’s </w:t>
      </w:r>
      <w:r w:rsidR="00DB07FD">
        <w:rPr>
          <w:rFonts w:ascii="Arial" w:hAnsi="Arial" w:cs="Arial"/>
          <w:color w:val="000000"/>
          <w:sz w:val="24"/>
          <w:szCs w:val="24"/>
        </w:rPr>
        <w:t>response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to th</w:t>
      </w:r>
      <w:r w:rsidR="00DB07FD">
        <w:rPr>
          <w:rFonts w:ascii="Arial" w:hAnsi="Arial" w:cs="Arial"/>
          <w:color w:val="000000"/>
          <w:sz w:val="24"/>
          <w:szCs w:val="24"/>
        </w:rPr>
        <w:t>ose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questions</w:t>
      </w:r>
      <w:r w:rsidR="00DB07FD">
        <w:rPr>
          <w:rFonts w:ascii="Arial" w:hAnsi="Arial" w:cs="Arial"/>
          <w:color w:val="000000"/>
          <w:sz w:val="24"/>
          <w:szCs w:val="24"/>
        </w:rPr>
        <w:t>: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D65A612" w14:textId="1CF70DBE" w:rsidR="00E820FA" w:rsidRPr="0086061E" w:rsidRDefault="00E820FA" w:rsidP="00136537">
      <w:pPr>
        <w:pStyle w:val="ListParagraph"/>
        <w:spacing w:after="120" w:line="240" w:lineRule="auto"/>
        <w:rPr>
          <w:rFonts w:ascii="Arial" w:hAnsi="Arial" w:cs="Arial"/>
          <w:color w:val="000000"/>
        </w:rPr>
      </w:pPr>
      <w:r w:rsidRPr="0086061E">
        <w:rPr>
          <w:rFonts w:ascii="Arial" w:hAnsi="Arial" w:cs="Arial"/>
          <w:color w:val="000000"/>
        </w:rPr>
        <w:t xml:space="preserve"> </w:t>
      </w:r>
    </w:p>
    <w:tbl>
      <w:tblPr>
        <w:tblW w:w="990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226"/>
        <w:gridCol w:w="3468"/>
        <w:gridCol w:w="3496"/>
      </w:tblGrid>
      <w:tr w:rsidR="00B64F12" w:rsidRPr="0086061E" w14:paraId="191F537F" w14:textId="77777777" w:rsidTr="00136537">
        <w:trPr>
          <w:tblHeader/>
        </w:trPr>
        <w:tc>
          <w:tcPr>
            <w:tcW w:w="1710" w:type="dxa"/>
            <w:shd w:val="clear" w:color="auto" w:fill="D9D9D9" w:themeFill="background1" w:themeFillShade="D9"/>
          </w:tcPr>
          <w:p w14:paraId="4FA0DF53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Question #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69A45B60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Document Section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6152651D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Vendor Question</w:t>
            </w:r>
          </w:p>
        </w:tc>
        <w:tc>
          <w:tcPr>
            <w:tcW w:w="3496" w:type="dxa"/>
            <w:shd w:val="clear" w:color="auto" w:fill="D9D9D9" w:themeFill="background1" w:themeFillShade="D9"/>
          </w:tcPr>
          <w:p w14:paraId="30FDF150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State’s Response</w:t>
            </w:r>
          </w:p>
        </w:tc>
      </w:tr>
      <w:tr w:rsidR="00B64F12" w:rsidRPr="0086061E" w14:paraId="4B52B93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61D2E2E9" w14:textId="349474BA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7257F230" w14:textId="685F8C40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2F30AB5" w14:textId="5FF8D711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30EE918E" w14:textId="7DB33B5A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5AA72564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F9881DE" w14:textId="0BCAB66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8BB0A66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1A8AC259" w14:textId="5CAD7B46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584E9B42" w14:textId="65125819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018007CF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5952552D" w14:textId="42796381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469A961C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37D8631" w14:textId="7AC3BEBD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7191CD5B" w14:textId="130891EC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05AF967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7B84B78" w14:textId="4CBA8699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64340812" w14:textId="585089D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B2678D6" w14:textId="66AB17BC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4DF68741" w14:textId="45EB15AB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3B30B971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C2C2281" w14:textId="169A1EAB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04348F73" w14:textId="1F3BF088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6F6FE76C" w14:textId="378579B0" w:rsidR="00B64F12" w:rsidRPr="00141740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330E005D" w14:textId="2ACA8CBA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691BC5" w:rsidRPr="0086061E" w14:paraId="20550B8D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26BE4E3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2038A81E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8963D99" w14:textId="77777777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76C5E0FC" w14:textId="77777777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120FAA5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5746ECBB" w14:textId="58A941E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6F4A31D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02227FEF" w14:textId="15C243A1" w:rsidR="00B64F12" w:rsidRPr="00141740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009292A0" w14:textId="319755C5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691BC5" w:rsidRPr="0086061E" w14:paraId="092965C4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039F44B3" w14:textId="29D8E88C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bookmarkStart w:id="6" w:name="_Hlk184200128"/>
            <w:bookmarkStart w:id="7" w:name="_Hlk184200135"/>
          </w:p>
        </w:tc>
        <w:tc>
          <w:tcPr>
            <w:tcW w:w="1226" w:type="dxa"/>
            <w:shd w:val="clear" w:color="auto" w:fill="auto"/>
          </w:tcPr>
          <w:p w14:paraId="101B399B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7F7DBA15" w14:textId="08D3365B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1558C279" w14:textId="7051AFD3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bookmarkEnd w:id="6"/>
      <w:tr w:rsidR="00141740" w14:paraId="05498C1D" w14:textId="77777777" w:rsidTr="009B0F03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1B75A4C" w14:textId="0FADE9D6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120FD60D" w14:textId="77777777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04936C4B" w14:textId="10EA82F0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26AE3C3C" w14:textId="015E1223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bookmarkEnd w:id="7"/>
      <w:tr w:rsidR="00141740" w14:paraId="6FAFCA6A" w14:textId="77777777" w:rsidTr="009B0F03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967B42C" w14:textId="27D2AA1D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A77CD94" w14:textId="77777777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41169F8D" w14:textId="42288713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1BF3B692" w14:textId="721F9F20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141740" w14:paraId="5E8ED890" w14:textId="77777777" w:rsidTr="009B0F03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45F53A5F" w14:textId="2D074B30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6BCD1DB5" w14:textId="77777777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6F9A8BB" w14:textId="1B126DB4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22CAF111" w14:textId="57D4D594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</w:tbl>
    <w:p w14:paraId="333C0316" w14:textId="77777777" w:rsidR="00691BC5" w:rsidRDefault="00691BC5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</w:p>
    <w:p w14:paraId="064696BD" w14:textId="0E88DABB" w:rsidR="00C10A28" w:rsidRPr="00562D0F" w:rsidRDefault="00FB0AB0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  <w:r w:rsidRPr="00562D0F">
        <w:rPr>
          <w:rFonts w:ascii="Arial" w:hAnsi="Arial" w:cs="Arial"/>
          <w:sz w:val="24"/>
          <w:szCs w:val="24"/>
        </w:rPr>
        <w:t xml:space="preserve">Check </w:t>
      </w:r>
      <w:r w:rsidRPr="00562D0F">
        <w:rPr>
          <w:rFonts w:ascii="Arial" w:hAnsi="Arial" w:cs="Arial"/>
          <w:b/>
          <w:bCs/>
          <w:sz w:val="24"/>
          <w:szCs w:val="24"/>
        </w:rPr>
        <w:t xml:space="preserve">ONLY </w:t>
      </w:r>
      <w:r w:rsidR="008F64AC" w:rsidRPr="008F64AC">
        <w:rPr>
          <w:rFonts w:ascii="Arial" w:hAnsi="Arial" w:cs="Arial"/>
          <w:b/>
          <w:bCs/>
          <w:sz w:val="24"/>
          <w:szCs w:val="24"/>
        </w:rPr>
        <w:t>ONE</w:t>
      </w:r>
      <w:r w:rsidRPr="00562D0F">
        <w:rPr>
          <w:rFonts w:ascii="Arial" w:hAnsi="Arial" w:cs="Arial"/>
          <w:sz w:val="24"/>
          <w:szCs w:val="24"/>
        </w:rPr>
        <w:t xml:space="preserve"> of the following </w:t>
      </w:r>
      <w:r w:rsidR="008F64AC">
        <w:rPr>
          <w:rFonts w:ascii="Arial" w:hAnsi="Arial" w:cs="Arial"/>
          <w:sz w:val="24"/>
          <w:szCs w:val="24"/>
        </w:rPr>
        <w:t>options</w:t>
      </w:r>
      <w:r w:rsidRPr="00562D0F">
        <w:rPr>
          <w:rFonts w:ascii="Arial" w:hAnsi="Arial" w:cs="Arial"/>
          <w:sz w:val="24"/>
          <w:szCs w:val="24"/>
        </w:rPr>
        <w:t xml:space="preserve"> and return one properly executed copy of this </w:t>
      </w:r>
      <w:r w:rsidR="00562D0F" w:rsidRPr="00562D0F">
        <w:rPr>
          <w:rFonts w:ascii="Arial" w:hAnsi="Arial" w:cs="Arial"/>
          <w:sz w:val="24"/>
          <w:szCs w:val="24"/>
        </w:rPr>
        <w:t>A</w:t>
      </w:r>
      <w:r w:rsidRPr="00562D0F">
        <w:rPr>
          <w:rFonts w:ascii="Arial" w:hAnsi="Arial" w:cs="Arial"/>
          <w:sz w:val="24"/>
          <w:szCs w:val="24"/>
        </w:rPr>
        <w:t>ddendum prior</w:t>
      </w:r>
      <w:r w:rsidRPr="00562D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D0F">
        <w:rPr>
          <w:rFonts w:ascii="Arial" w:hAnsi="Arial" w:cs="Arial"/>
          <w:sz w:val="24"/>
          <w:szCs w:val="24"/>
        </w:rPr>
        <w:t xml:space="preserve">to </w:t>
      </w:r>
      <w:r w:rsidR="008F64AC">
        <w:rPr>
          <w:rFonts w:ascii="Arial" w:hAnsi="Arial" w:cs="Arial"/>
          <w:sz w:val="24"/>
          <w:szCs w:val="24"/>
        </w:rPr>
        <w:t>the Solicitation</w:t>
      </w:r>
      <w:r w:rsidRPr="00562D0F">
        <w:rPr>
          <w:rFonts w:ascii="Arial" w:hAnsi="Arial" w:cs="Arial"/>
          <w:w w:val="102"/>
          <w:sz w:val="24"/>
          <w:szCs w:val="24"/>
        </w:rPr>
        <w:t xml:space="preserve"> </w:t>
      </w:r>
      <w:r w:rsidRPr="00562D0F">
        <w:rPr>
          <w:rFonts w:ascii="Arial" w:hAnsi="Arial" w:cs="Arial"/>
          <w:sz w:val="24"/>
          <w:szCs w:val="24"/>
        </w:rPr>
        <w:t>opening time and date.</w:t>
      </w:r>
    </w:p>
    <w:p w14:paraId="47BB0921" w14:textId="77777777" w:rsidR="00C10A28" w:rsidRPr="00562D0F" w:rsidRDefault="00C10A28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</w:p>
    <w:p w14:paraId="50C7DEFB" w14:textId="20879194" w:rsidR="00FB0AB0" w:rsidRPr="00562D0F" w:rsidRDefault="008E5D4A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1228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38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FB0AB0" w:rsidRPr="00562D0F">
        <w:rPr>
          <w:rFonts w:ascii="Arial" w:hAnsi="Arial" w:cs="Arial"/>
          <w:sz w:val="24"/>
          <w:szCs w:val="24"/>
        </w:rPr>
        <w:t xml:space="preserve">A response </w:t>
      </w:r>
      <w:r w:rsidR="00C10A28" w:rsidRPr="00562D0F">
        <w:rPr>
          <w:rFonts w:ascii="Arial" w:hAnsi="Arial" w:cs="Arial"/>
          <w:sz w:val="24"/>
          <w:szCs w:val="24"/>
        </w:rPr>
        <w:t>was</w:t>
      </w:r>
      <w:r w:rsidR="00FB0AB0" w:rsidRPr="00562D0F">
        <w:rPr>
          <w:rFonts w:ascii="Arial" w:hAnsi="Arial" w:cs="Arial"/>
          <w:sz w:val="24"/>
          <w:szCs w:val="24"/>
        </w:rPr>
        <w:t xml:space="preserve"> submitted</w:t>
      </w:r>
      <w:r w:rsidR="00C10A28" w:rsidRPr="00562D0F">
        <w:rPr>
          <w:rFonts w:ascii="Arial" w:hAnsi="Arial" w:cs="Arial"/>
          <w:sz w:val="24"/>
          <w:szCs w:val="24"/>
        </w:rPr>
        <w:t xml:space="preserve"> prior to this Addendum</w:t>
      </w:r>
      <w:r w:rsidR="00FB0AB0" w:rsidRPr="00562D0F">
        <w:rPr>
          <w:rFonts w:ascii="Arial" w:hAnsi="Arial" w:cs="Arial"/>
          <w:sz w:val="24"/>
          <w:szCs w:val="24"/>
        </w:rPr>
        <w:t xml:space="preserve">. An updated response has been submitted to </w:t>
      </w:r>
      <w:r w:rsidR="00C10A28" w:rsidRPr="00562D0F">
        <w:rPr>
          <w:rFonts w:ascii="Arial" w:hAnsi="Arial" w:cs="Arial"/>
          <w:sz w:val="24"/>
          <w:szCs w:val="24"/>
        </w:rPr>
        <w:t>address the</w:t>
      </w:r>
      <w:r w:rsidR="00FB0AB0" w:rsidRPr="00562D0F">
        <w:rPr>
          <w:rFonts w:ascii="Arial" w:hAnsi="Arial" w:cs="Arial"/>
          <w:sz w:val="24"/>
          <w:szCs w:val="24"/>
        </w:rPr>
        <w:t xml:space="preserve"> changes resulting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>ddendum.</w:t>
      </w:r>
    </w:p>
    <w:p w14:paraId="3DE6B24F" w14:textId="77777777" w:rsidR="00C10A28" w:rsidRPr="00562D0F" w:rsidRDefault="00C10A28" w:rsidP="00FB0AB0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C60CF04" w14:textId="26D104BC" w:rsidR="00FB0AB0" w:rsidRPr="00562D0F" w:rsidRDefault="008E5D4A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1783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97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C10A28" w:rsidRPr="00562D0F">
        <w:rPr>
          <w:rFonts w:ascii="Arial" w:hAnsi="Arial" w:cs="Arial"/>
          <w:sz w:val="24"/>
          <w:szCs w:val="24"/>
        </w:rPr>
        <w:t>A response was submitted prior to this Addendum</w:t>
      </w:r>
      <w:r w:rsidR="00FB0AB0" w:rsidRPr="00562D0F">
        <w:rPr>
          <w:rFonts w:ascii="Arial" w:hAnsi="Arial" w:cs="Arial"/>
          <w:sz w:val="24"/>
          <w:szCs w:val="24"/>
        </w:rPr>
        <w:t xml:space="preserve">.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 xml:space="preserve">NO CHANGES </w:t>
      </w:r>
      <w:r w:rsidR="00C10A28" w:rsidRPr="00562D0F">
        <w:rPr>
          <w:rFonts w:ascii="Arial" w:hAnsi="Arial" w:cs="Arial"/>
          <w:b/>
          <w:bCs/>
          <w:sz w:val="24"/>
          <w:szCs w:val="24"/>
        </w:rPr>
        <w:t xml:space="preserve">have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>resulted</w:t>
      </w:r>
      <w:r w:rsidR="00FB0AB0" w:rsidRPr="00562D0F">
        <w:rPr>
          <w:rFonts w:ascii="Arial" w:hAnsi="Arial" w:cs="Arial"/>
          <w:sz w:val="24"/>
          <w:szCs w:val="24"/>
        </w:rPr>
        <w:t xml:space="preserve">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>ddendum.</w:t>
      </w:r>
    </w:p>
    <w:p w14:paraId="18F29104" w14:textId="77777777" w:rsidR="00FB0AB0" w:rsidRPr="00562D0F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3F603D0" w14:textId="3BAF635C" w:rsidR="00FB0AB0" w:rsidRPr="00562D0F" w:rsidRDefault="008E5D4A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0414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97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C10A28" w:rsidRPr="00562D0F">
        <w:rPr>
          <w:rFonts w:ascii="Arial" w:hAnsi="Arial" w:cs="Arial"/>
          <w:sz w:val="24"/>
          <w:szCs w:val="24"/>
        </w:rPr>
        <w:t>A response</w:t>
      </w:r>
      <w:r w:rsidR="00FB0AB0" w:rsidRPr="00562D0F">
        <w:rPr>
          <w:rFonts w:ascii="Arial" w:hAnsi="Arial" w:cs="Arial"/>
          <w:sz w:val="24"/>
          <w:szCs w:val="24"/>
        </w:rPr>
        <w:t xml:space="preserve"> </w:t>
      </w:r>
      <w:r w:rsidR="00C10A28" w:rsidRPr="00562D0F">
        <w:rPr>
          <w:rFonts w:ascii="Arial" w:hAnsi="Arial" w:cs="Arial"/>
          <w:sz w:val="24"/>
          <w:szCs w:val="24"/>
        </w:rPr>
        <w:t xml:space="preserve">was </w:t>
      </w:r>
      <w:r w:rsidR="00C10A28" w:rsidRPr="00DF2972">
        <w:rPr>
          <w:rFonts w:ascii="Arial" w:hAnsi="Arial" w:cs="Arial"/>
          <w:b/>
          <w:bCs/>
          <w:sz w:val="24"/>
          <w:szCs w:val="24"/>
          <w:u w:val="single"/>
        </w:rPr>
        <w:t>not</w:t>
      </w:r>
      <w:r w:rsidR="00FB0AB0" w:rsidRPr="00562D0F">
        <w:rPr>
          <w:rFonts w:ascii="Arial" w:hAnsi="Arial" w:cs="Arial"/>
          <w:sz w:val="24"/>
          <w:szCs w:val="24"/>
        </w:rPr>
        <w:t xml:space="preserve"> submitted</w:t>
      </w:r>
      <w:r w:rsidR="00C10A28" w:rsidRPr="00562D0F">
        <w:rPr>
          <w:rFonts w:ascii="Arial" w:hAnsi="Arial" w:cs="Arial"/>
          <w:sz w:val="24"/>
          <w:szCs w:val="24"/>
        </w:rPr>
        <w:t xml:space="preserve"> prior to this Addendum.</w:t>
      </w:r>
      <w:r w:rsidR="00FB0AB0" w:rsidRPr="00562D0F">
        <w:rPr>
          <w:rFonts w:ascii="Arial" w:hAnsi="Arial" w:cs="Arial"/>
          <w:sz w:val="24"/>
          <w:szCs w:val="24"/>
        </w:rPr>
        <w:t xml:space="preserve">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>ANY CHANGES resulting</w:t>
      </w:r>
      <w:r w:rsidR="00FB0AB0" w:rsidRPr="00562D0F">
        <w:rPr>
          <w:rFonts w:ascii="Arial" w:hAnsi="Arial" w:cs="Arial"/>
          <w:sz w:val="24"/>
          <w:szCs w:val="24"/>
        </w:rPr>
        <w:t xml:space="preserve">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 xml:space="preserve">ddendum are included in our </w:t>
      </w:r>
      <w:r w:rsidR="00C10A28" w:rsidRPr="00562D0F">
        <w:rPr>
          <w:rFonts w:ascii="Arial" w:hAnsi="Arial" w:cs="Arial"/>
          <w:sz w:val="24"/>
          <w:szCs w:val="24"/>
        </w:rPr>
        <w:t>response</w:t>
      </w:r>
      <w:r w:rsidR="00FB0AB0" w:rsidRPr="00562D0F">
        <w:rPr>
          <w:rFonts w:ascii="Arial" w:hAnsi="Arial" w:cs="Arial"/>
          <w:sz w:val="24"/>
          <w:szCs w:val="24"/>
        </w:rPr>
        <w:t>.</w:t>
      </w:r>
    </w:p>
    <w:p w14:paraId="4FFD197B" w14:textId="1B468A98" w:rsidR="00FB0AB0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rFonts w:ascii="Arial" w:hAnsi="Arial" w:cs="Arial"/>
          <w:szCs w:val="22"/>
        </w:rPr>
      </w:pPr>
    </w:p>
    <w:p w14:paraId="7D394E3D" w14:textId="77777777" w:rsidR="00173978" w:rsidRDefault="00173978" w:rsidP="00173978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pacing w:val="-2"/>
          <w:szCs w:val="22"/>
        </w:rPr>
        <w:t>ALL</w:t>
      </w:r>
      <w:r>
        <w:rPr>
          <w:rFonts w:ascii="Arial" w:hAnsi="Arial" w:cs="Arial"/>
          <w:b/>
          <w:bCs/>
          <w:spacing w:val="11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Cs w:val="22"/>
        </w:rPr>
        <w:t>OTHER</w:t>
      </w:r>
      <w:r>
        <w:rPr>
          <w:rFonts w:ascii="Arial" w:hAnsi="Arial" w:cs="Arial"/>
          <w:b/>
          <w:bCs/>
          <w:spacing w:val="-16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Cs w:val="22"/>
        </w:rPr>
        <w:t>TERMS</w:t>
      </w:r>
      <w:r>
        <w:rPr>
          <w:rFonts w:ascii="Arial" w:hAnsi="Arial" w:cs="Arial"/>
          <w:b/>
          <w:bCs/>
          <w:spacing w:val="-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Cs w:val="22"/>
        </w:rPr>
        <w:t>AND CONDITIONS</w:t>
      </w:r>
      <w:r>
        <w:rPr>
          <w:rFonts w:ascii="Arial" w:hAnsi="Arial" w:cs="Arial"/>
          <w:b/>
          <w:bCs/>
          <w:spacing w:val="-2"/>
          <w:szCs w:val="22"/>
        </w:rPr>
        <w:t xml:space="preserve"> REMAIN</w:t>
      </w:r>
      <w:r>
        <w:rPr>
          <w:rFonts w:ascii="Arial" w:hAnsi="Arial" w:cs="Arial"/>
          <w:b/>
          <w:bCs/>
          <w:spacing w:val="-1"/>
          <w:szCs w:val="22"/>
        </w:rPr>
        <w:t xml:space="preserve"> </w:t>
      </w:r>
      <w:r>
        <w:rPr>
          <w:rFonts w:ascii="Arial" w:hAnsi="Arial" w:cs="Arial"/>
          <w:b/>
          <w:bCs/>
          <w:spacing w:val="3"/>
          <w:szCs w:val="22"/>
        </w:rPr>
        <w:t>THE</w:t>
      </w:r>
      <w:r>
        <w:rPr>
          <w:rFonts w:ascii="Arial" w:hAnsi="Arial" w:cs="Arial"/>
          <w:b/>
          <w:bCs/>
          <w:spacing w:val="-2"/>
          <w:szCs w:val="22"/>
        </w:rPr>
        <w:t xml:space="preserve"> SAME</w:t>
      </w:r>
    </w:p>
    <w:p w14:paraId="7C3FB8A4" w14:textId="77777777" w:rsidR="00173978" w:rsidRPr="00C10A28" w:rsidRDefault="00173978" w:rsidP="00FB0AB0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rFonts w:ascii="Arial" w:hAnsi="Arial" w:cs="Arial"/>
          <w:szCs w:val="22"/>
        </w:rPr>
      </w:pPr>
    </w:p>
    <w:p w14:paraId="34C06CE4" w14:textId="77777777" w:rsidR="001144B0" w:rsidRPr="00B700D5" w:rsidRDefault="001144B0" w:rsidP="001144B0">
      <w:pPr>
        <w:pStyle w:val="Subtitle"/>
        <w:pBdr>
          <w:bottom w:val="single" w:sz="18" w:space="1" w:color="auto"/>
        </w:pBdr>
        <w:tabs>
          <w:tab w:val="left" w:pos="8730"/>
          <w:tab w:val="left" w:pos="9450"/>
        </w:tabs>
        <w:spacing w:line="264" w:lineRule="auto"/>
        <w:ind w:right="-18"/>
        <w:rPr>
          <w:b w:val="0"/>
          <w:sz w:val="20"/>
        </w:rPr>
      </w:pPr>
    </w:p>
    <w:p w14:paraId="551E2877" w14:textId="4AFE7926" w:rsidR="001144B0" w:rsidRDefault="001144B0" w:rsidP="001144B0">
      <w:pPr>
        <w:pStyle w:val="Subtitle"/>
        <w:spacing w:line="264" w:lineRule="auto"/>
        <w:rPr>
          <w:b w:val="0"/>
          <w:sz w:val="20"/>
        </w:rPr>
      </w:pPr>
    </w:p>
    <w:p w14:paraId="1F7A939A" w14:textId="77777777" w:rsidR="001144B0" w:rsidRDefault="001144B0" w:rsidP="001144B0">
      <w:pPr>
        <w:pStyle w:val="Subtitle"/>
        <w:spacing w:line="264" w:lineRule="auto"/>
        <w:rPr>
          <w:b w:val="0"/>
          <w:sz w:val="20"/>
        </w:rPr>
      </w:pPr>
    </w:p>
    <w:p w14:paraId="01033B92" w14:textId="77777777" w:rsidR="001144B0" w:rsidRPr="00B700D5" w:rsidRDefault="001144B0" w:rsidP="001144B0">
      <w:pPr>
        <w:pStyle w:val="Subtitle"/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_________________________________________</w:t>
      </w:r>
      <w:r>
        <w:rPr>
          <w:b w:val="0"/>
          <w:sz w:val="20"/>
        </w:rPr>
        <w:tab/>
        <w:t>_____________________________</w:t>
      </w:r>
      <w:r w:rsidRPr="00B700D5">
        <w:rPr>
          <w:b w:val="0"/>
          <w:sz w:val="20"/>
        </w:rPr>
        <w:t>__</w:t>
      </w:r>
    </w:p>
    <w:p w14:paraId="7410F773" w14:textId="53825B89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line="264" w:lineRule="auto"/>
        <w:rPr>
          <w:b w:val="0"/>
          <w:sz w:val="20"/>
        </w:rPr>
      </w:pPr>
      <w:r>
        <w:rPr>
          <w:b w:val="0"/>
          <w:sz w:val="20"/>
        </w:rPr>
        <w:t xml:space="preserve">Authorized </w:t>
      </w:r>
      <w:r w:rsidRPr="00B700D5">
        <w:rPr>
          <w:b w:val="0"/>
          <w:sz w:val="20"/>
        </w:rPr>
        <w:t>Signature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B700D5">
        <w:rPr>
          <w:b w:val="0"/>
          <w:sz w:val="20"/>
        </w:rPr>
        <w:t>Date</w:t>
      </w:r>
    </w:p>
    <w:p w14:paraId="49F1E573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enter" w:pos="1440"/>
          <w:tab w:val="center" w:pos="8640"/>
        </w:tabs>
        <w:spacing w:line="264" w:lineRule="auto"/>
        <w:rPr>
          <w:b w:val="0"/>
          <w:sz w:val="20"/>
        </w:rPr>
      </w:pPr>
    </w:p>
    <w:p w14:paraId="5FFC36BB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enter" w:pos="1440"/>
        </w:tabs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_________</w:t>
      </w:r>
      <w:r>
        <w:rPr>
          <w:b w:val="0"/>
          <w:sz w:val="20"/>
        </w:rPr>
        <w:t>________________________________</w:t>
      </w:r>
      <w:r>
        <w:rPr>
          <w:b w:val="0"/>
          <w:sz w:val="20"/>
        </w:rPr>
        <w:tab/>
        <w:t>_____________________________</w:t>
      </w:r>
      <w:r w:rsidRPr="00B700D5">
        <w:rPr>
          <w:b w:val="0"/>
          <w:sz w:val="20"/>
        </w:rPr>
        <w:t>__</w:t>
      </w:r>
    </w:p>
    <w:p w14:paraId="5D1BFFA5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Printed Name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B700D5">
        <w:rPr>
          <w:b w:val="0"/>
          <w:sz w:val="20"/>
        </w:rPr>
        <w:t>Title</w:t>
      </w:r>
    </w:p>
    <w:p w14:paraId="4893F2DB" w14:textId="147F9AE8" w:rsidR="00FB0AB0" w:rsidRDefault="00FB0AB0" w:rsidP="00FB0AB0">
      <w:pPr>
        <w:widowControl w:val="0"/>
        <w:tabs>
          <w:tab w:val="left" w:pos="9495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  <w:spacing w:val="-2"/>
          <w:szCs w:val="22"/>
        </w:rPr>
      </w:pPr>
    </w:p>
    <w:p w14:paraId="7E666C73" w14:textId="77777777" w:rsidR="001144B0" w:rsidRDefault="001144B0" w:rsidP="00FB0AB0">
      <w:pPr>
        <w:widowControl w:val="0"/>
        <w:tabs>
          <w:tab w:val="left" w:pos="9495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  <w:spacing w:val="-2"/>
          <w:szCs w:val="22"/>
        </w:rPr>
      </w:pPr>
    </w:p>
    <w:p w14:paraId="6ED88715" w14:textId="77777777" w:rsidR="00FB0AB0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ind w:left="721"/>
        <w:rPr>
          <w:rFonts w:ascii="Arial" w:hAnsi="Arial" w:cs="Arial"/>
          <w:b/>
          <w:bCs/>
          <w:szCs w:val="22"/>
        </w:rPr>
      </w:pPr>
    </w:p>
    <w:p w14:paraId="36908B16" w14:textId="77777777" w:rsidR="00FB0AB0" w:rsidRPr="0086061E" w:rsidRDefault="00FB0AB0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sectPr w:rsidR="00FB0AB0" w:rsidRPr="0086061E" w:rsidSect="0086061E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2240" w:h="15840" w:code="1"/>
      <w:pgMar w:top="1008" w:right="1440" w:bottom="864" w:left="1440" w:header="576" w:footer="1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D8BFA" w14:textId="77777777" w:rsidR="00DA5422" w:rsidRDefault="00DA5422">
      <w:r>
        <w:separator/>
      </w:r>
    </w:p>
  </w:endnote>
  <w:endnote w:type="continuationSeparator" w:id="0">
    <w:p w14:paraId="2CF35F5E" w14:textId="77777777" w:rsidR="00DA5422" w:rsidRDefault="00DA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503478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55C44" w14:textId="77777777" w:rsidR="001144B0" w:rsidRPr="007D59E7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North Carolina </w:t>
        </w:r>
        <w:r>
          <w:rPr>
            <w:rFonts w:ascii="Arial" w:hAnsi="Arial" w:cs="Arial"/>
            <w:sz w:val="16"/>
            <w:szCs w:val="16"/>
          </w:rPr>
          <w:t>Solicitation Addendum</w:t>
        </w:r>
      </w:p>
      <w:p w14:paraId="75D157E5" w14:textId="77777777" w:rsidR="001144B0" w:rsidRPr="007D59E7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Version Date: </w:t>
        </w:r>
        <w:r>
          <w:rPr>
            <w:rFonts w:ascii="Arial" w:hAnsi="Arial" w:cs="Arial"/>
            <w:sz w:val="16"/>
            <w:szCs w:val="16"/>
          </w:rPr>
          <w:t>11</w:t>
        </w:r>
        <w:r w:rsidRPr="007D59E7">
          <w:rPr>
            <w:rFonts w:ascii="Arial" w:hAnsi="Arial" w:cs="Arial"/>
            <w:sz w:val="16"/>
            <w:szCs w:val="16"/>
          </w:rPr>
          <w:t>/2021</w:t>
        </w:r>
      </w:p>
      <w:p w14:paraId="77089005" w14:textId="11D50717" w:rsidR="001144B0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noProof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Page | </w:t>
        </w:r>
        <w:r w:rsidRPr="007D59E7">
          <w:rPr>
            <w:rFonts w:ascii="Arial" w:hAnsi="Arial" w:cs="Arial"/>
            <w:sz w:val="16"/>
            <w:szCs w:val="16"/>
          </w:rPr>
          <w:fldChar w:fldCharType="begin"/>
        </w:r>
        <w:r w:rsidRPr="007D59E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59E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1</w:t>
        </w:r>
        <w:r w:rsidRPr="007D59E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198B59F" w14:textId="2F089352" w:rsidR="00302720" w:rsidRPr="001144B0" w:rsidRDefault="00302720" w:rsidP="001144B0">
    <w:pPr>
      <w:pStyle w:val="Footer"/>
      <w:pBdr>
        <w:top w:val="single" w:sz="4" w:space="1" w:color="auto"/>
      </w:pBdr>
      <w:jc w:val="right"/>
      <w:rPr>
        <w:rFonts w:ascii="Arial" w:hAnsi="Arial" w:cs="Arial"/>
        <w:noProof/>
        <w:sz w:val="16"/>
        <w:szCs w:val="16"/>
      </w:rPr>
    </w:pPr>
    <w: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048106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00DE7" w14:textId="62EAAB17" w:rsidR="00136537" w:rsidRPr="007D59E7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North Carolina </w:t>
        </w:r>
        <w:r>
          <w:rPr>
            <w:rFonts w:ascii="Arial" w:hAnsi="Arial" w:cs="Arial"/>
            <w:sz w:val="16"/>
            <w:szCs w:val="16"/>
          </w:rPr>
          <w:t>Solicitation Addendum</w:t>
        </w:r>
      </w:p>
      <w:p w14:paraId="14926090" w14:textId="16AC5CC2" w:rsidR="00136537" w:rsidRPr="007D59E7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Version Date: </w:t>
        </w:r>
        <w:r w:rsidR="00382319">
          <w:rPr>
            <w:rFonts w:ascii="Arial" w:hAnsi="Arial" w:cs="Arial"/>
            <w:sz w:val="16"/>
            <w:szCs w:val="16"/>
          </w:rPr>
          <w:t>11</w:t>
        </w:r>
        <w:r w:rsidRPr="007D59E7">
          <w:rPr>
            <w:rFonts w:ascii="Arial" w:hAnsi="Arial" w:cs="Arial"/>
            <w:sz w:val="16"/>
            <w:szCs w:val="16"/>
          </w:rPr>
          <w:t>/2021</w:t>
        </w:r>
      </w:p>
      <w:p w14:paraId="16129936" w14:textId="2B00F10A" w:rsidR="00302720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noProof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Page | </w:t>
        </w:r>
        <w:r w:rsidRPr="007D59E7">
          <w:rPr>
            <w:rFonts w:ascii="Arial" w:hAnsi="Arial" w:cs="Arial"/>
            <w:sz w:val="16"/>
            <w:szCs w:val="16"/>
          </w:rPr>
          <w:fldChar w:fldCharType="begin"/>
        </w:r>
        <w:r w:rsidRPr="007D59E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59E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1</w:t>
        </w:r>
        <w:r w:rsidRPr="007D59E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E2BE605" w14:textId="77777777" w:rsidR="0086061E" w:rsidRPr="00136537" w:rsidRDefault="0086061E" w:rsidP="00136537">
    <w:pPr>
      <w:pStyle w:val="Footer"/>
      <w:pBdr>
        <w:top w:val="single" w:sz="4" w:space="1" w:color="auto"/>
      </w:pBdr>
      <w:jc w:val="right"/>
      <w:rPr>
        <w:rFonts w:ascii="Arial" w:hAnsi="Arial" w:cs="Arial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A136" w14:textId="77777777" w:rsidR="00DA5422" w:rsidRDefault="00DA5422">
      <w:r>
        <w:separator/>
      </w:r>
    </w:p>
  </w:footnote>
  <w:footnote w:type="continuationSeparator" w:id="0">
    <w:p w14:paraId="288DBD18" w14:textId="77777777" w:rsidR="00DA5422" w:rsidRDefault="00DA5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DD26" w14:textId="4133CA88" w:rsidR="00302720" w:rsidRPr="00FB0AB0" w:rsidRDefault="00F916EE">
    <w:pPr>
      <w:pStyle w:val="BodyText"/>
      <w:tabs>
        <w:tab w:val="right" w:pos="1053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SOLICITATION</w:t>
    </w:r>
    <w:r w:rsidR="00302720" w:rsidRPr="00FB0AB0">
      <w:rPr>
        <w:rFonts w:ascii="Arial" w:hAnsi="Arial" w:cs="Arial"/>
        <w:b/>
        <w:sz w:val="20"/>
      </w:rPr>
      <w:t xml:space="preserve"> NUMBER: </w:t>
    </w:r>
    <w:r w:rsidR="00302720" w:rsidRPr="00FB0AB0">
      <w:rPr>
        <w:rFonts w:ascii="Arial" w:hAnsi="Arial" w:cs="Arial"/>
        <w:b/>
        <w:sz w:val="20"/>
      </w:rPr>
      <w:fldChar w:fldCharType="begin"/>
    </w:r>
    <w:r w:rsidR="00302720" w:rsidRPr="00FB0AB0">
      <w:rPr>
        <w:rFonts w:ascii="Arial" w:hAnsi="Arial" w:cs="Arial"/>
        <w:b/>
        <w:sz w:val="20"/>
      </w:rPr>
      <w:instrText xml:space="preserve"> REF BIDNO \* MERGEFORMAT </w:instrText>
    </w:r>
    <w:r w:rsidR="00302720" w:rsidRPr="00FB0AB0">
      <w:rPr>
        <w:rFonts w:ascii="Arial" w:hAnsi="Arial" w:cs="Arial"/>
        <w:b/>
        <w:sz w:val="20"/>
      </w:rPr>
      <w:fldChar w:fldCharType="separate"/>
    </w:r>
    <w:r w:rsidR="00712381">
      <w:rPr>
        <w:rFonts w:ascii="Arial" w:hAnsi="Arial" w:cs="Arial"/>
        <w:bCs/>
        <w:sz w:val="20"/>
      </w:rPr>
      <w:t>Error! Reference source not found.</w:t>
    </w:r>
    <w:r w:rsidR="00302720" w:rsidRPr="00FB0AB0">
      <w:rPr>
        <w:rFonts w:ascii="Arial" w:hAnsi="Arial" w:cs="Arial"/>
        <w:b/>
        <w:sz w:val="20"/>
      </w:rPr>
      <w:fldChar w:fldCharType="end"/>
    </w:r>
  </w:p>
  <w:p w14:paraId="3D91C3EF" w14:textId="1164F62F" w:rsidR="00302720" w:rsidRPr="00FB0AB0" w:rsidRDefault="00831D6C">
    <w:pPr>
      <w:pStyle w:val="Header"/>
      <w:rPr>
        <w:rFonts w:ascii="Arial" w:hAnsi="Arial" w:cs="Arial"/>
        <w:b/>
      </w:rPr>
    </w:pPr>
    <w:r w:rsidRPr="00FB0AB0">
      <w:rPr>
        <w:rFonts w:ascii="Arial" w:hAnsi="Arial" w:cs="Arial"/>
        <w:b/>
        <w:sz w:val="20"/>
      </w:rPr>
      <w:t>ADDENDUM</w:t>
    </w:r>
    <w:r w:rsidR="00302720" w:rsidRPr="00FB0AB0">
      <w:rPr>
        <w:rFonts w:ascii="Arial" w:hAnsi="Arial" w:cs="Arial"/>
        <w:b/>
        <w:sz w:val="20"/>
      </w:rPr>
      <w:t xml:space="preserve"> NUMBER: </w:t>
    </w:r>
    <w:r w:rsidR="00302720" w:rsidRPr="00FB0AB0">
      <w:rPr>
        <w:rFonts w:ascii="Arial" w:hAnsi="Arial" w:cs="Arial"/>
        <w:b/>
        <w:sz w:val="20"/>
      </w:rPr>
      <w:fldChar w:fldCharType="begin"/>
    </w:r>
    <w:r w:rsidR="00302720" w:rsidRPr="00FB0AB0">
      <w:rPr>
        <w:rFonts w:ascii="Arial" w:hAnsi="Arial" w:cs="Arial"/>
        <w:b/>
        <w:sz w:val="20"/>
      </w:rPr>
      <w:instrText xml:space="preserve"> REF Addendano \* MERGEFORMAT </w:instrText>
    </w:r>
    <w:r w:rsidR="00302720" w:rsidRPr="00FB0AB0">
      <w:rPr>
        <w:rFonts w:ascii="Arial" w:hAnsi="Arial" w:cs="Arial"/>
        <w:b/>
        <w:sz w:val="20"/>
      </w:rPr>
      <w:fldChar w:fldCharType="separate"/>
    </w:r>
    <w:r w:rsidR="00712381">
      <w:rPr>
        <w:rFonts w:ascii="Arial" w:hAnsi="Arial" w:cs="Arial"/>
        <w:bCs/>
        <w:sz w:val="20"/>
      </w:rPr>
      <w:t>Error! Reference source not found.</w:t>
    </w:r>
    <w:r w:rsidR="00302720" w:rsidRPr="00FB0AB0">
      <w:rPr>
        <w:rFonts w:ascii="Arial" w:hAnsi="Arial" w:cs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9925" w14:textId="07A27B65" w:rsidR="00AF3543" w:rsidRPr="00031351" w:rsidRDefault="00B32846" w:rsidP="000313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FD2507" wp14:editId="55AE6440">
              <wp:simplePos x="0" y="0"/>
              <wp:positionH relativeFrom="column">
                <wp:posOffset>86360</wp:posOffset>
              </wp:positionH>
              <wp:positionV relativeFrom="paragraph">
                <wp:posOffset>-106045</wp:posOffset>
              </wp:positionV>
              <wp:extent cx="1113790" cy="81978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79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389CB" w14:textId="707F7A3A" w:rsidR="00C83181" w:rsidRDefault="00C83181" w:rsidP="00C83181">
                          <w:pPr>
                            <w:ind w:left="90" w:right="1005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FD250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.8pt;margin-top:-8.35pt;width:87.7pt;height:6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" filled="f" stroked="f" strokeweight=".5pt">
              <v:textbox>
                <w:txbxContent>
                  <w:p w14:paraId="047389CB" w14:textId="707F7A3A" w:rsidR="00C83181" w:rsidRDefault="00C83181" w:rsidP="00C83181">
                    <w:pPr>
                      <w:ind w:left="90" w:right="1005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825AD5" wp14:editId="617FA2D2">
              <wp:simplePos x="0" y="0"/>
              <wp:positionH relativeFrom="margin">
                <wp:posOffset>2265680</wp:posOffset>
              </wp:positionH>
              <wp:positionV relativeFrom="paragraph">
                <wp:posOffset>160020</wp:posOffset>
              </wp:positionV>
              <wp:extent cx="2895600" cy="6629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5600" cy="6629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0CC6AD" w14:textId="77777777" w:rsidR="00C83181" w:rsidRDefault="00C83181" w:rsidP="00C8318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25AD5" id="Text Box 11" o:spid="_x0000_s1027" type="#_x0000_t202" style="position:absolute;margin-left:178.4pt;margin-top:12.6pt;width:228pt;height:52.2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" fillcolor="window" stroked="f" strokeweight=".5pt">
              <v:textbox>
                <w:txbxContent>
                  <w:p w14:paraId="630CC6AD" w14:textId="77777777" w:rsidR="00C83181" w:rsidRDefault="00C83181" w:rsidP="00C83181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E35653" wp14:editId="4EBBFD17">
              <wp:simplePos x="0" y="0"/>
              <wp:positionH relativeFrom="margin">
                <wp:posOffset>3736975</wp:posOffset>
              </wp:positionH>
              <wp:positionV relativeFrom="paragraph">
                <wp:posOffset>-441960</wp:posOffset>
              </wp:positionV>
              <wp:extent cx="3202305" cy="9067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2305" cy="906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31B7EC" w14:textId="77777777" w:rsidR="00031351" w:rsidRPr="0030694B" w:rsidRDefault="00031351" w:rsidP="00066305">
                          <w:pPr>
                            <w:jc w:val="right"/>
                            <w:rPr>
                              <w:rFonts w:ascii="NorthCarolina" w:hAnsi="NorthCaroli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35653" id="Text Box 3" o:spid="_x0000_s1028" type="#_x0000_t202" style="position:absolute;margin-left:294.25pt;margin-top:-34.8pt;width:252.15pt;height:71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" filled="f" stroked="f" strokeweight=".5pt">
              <v:textbox>
                <w:txbxContent>
                  <w:p w14:paraId="2C31B7EC" w14:textId="77777777" w:rsidR="00031351" w:rsidRPr="0030694B" w:rsidRDefault="00031351" w:rsidP="00066305">
                    <w:pPr>
                      <w:jc w:val="right"/>
                      <w:rPr>
                        <w:rFonts w:ascii="NorthCarolina" w:hAnsi="NorthCarolin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2579"/>
    <w:multiLevelType w:val="multilevel"/>
    <w:tmpl w:val="CFB6EE5A"/>
    <w:lvl w:ilvl="0">
      <w:start w:val="1"/>
      <w:numFmt w:val="none"/>
      <w:pStyle w:val="Heading1"/>
      <w:lvlText w:val="2.0"/>
      <w:lvlJc w:val="left"/>
      <w:pPr>
        <w:ind w:left="360" w:hanging="360"/>
      </w:pPr>
      <w:rPr>
        <w:rFonts w:ascii="Arial" w:hAnsi="Arial" w:cs="Times New Roman" w:hint="default"/>
        <w:b/>
        <w:i w:val="0"/>
        <w:sz w:val="28"/>
      </w:rPr>
    </w:lvl>
    <w:lvl w:ilvl="1">
      <w:start w:val="2"/>
      <w:numFmt w:val="decimal"/>
      <w:pStyle w:val="Heading2"/>
      <w:lvlText w:val="%2.2"/>
      <w:lvlJc w:val="left"/>
      <w:pPr>
        <w:ind w:left="576" w:hanging="576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314" w:hanging="86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42230C0F"/>
    <w:multiLevelType w:val="hybridMultilevel"/>
    <w:tmpl w:val="BC823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32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3968610">
    <w:abstractNumId w:val="2"/>
  </w:num>
  <w:num w:numId="2" w16cid:durableId="367024656">
    <w:abstractNumId w:val="2"/>
    <w:lvlOverride w:ilvl="0">
      <w:startOverride w:val="1"/>
    </w:lvlOverride>
  </w:num>
  <w:num w:numId="3" w16cid:durableId="917329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71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C9"/>
    <w:rsid w:val="00002C16"/>
    <w:rsid w:val="00023711"/>
    <w:rsid w:val="00031351"/>
    <w:rsid w:val="00066305"/>
    <w:rsid w:val="00080FC3"/>
    <w:rsid w:val="000A1E71"/>
    <w:rsid w:val="000E29D9"/>
    <w:rsid w:val="000E562F"/>
    <w:rsid w:val="000F0B51"/>
    <w:rsid w:val="00105E41"/>
    <w:rsid w:val="001144B0"/>
    <w:rsid w:val="00136537"/>
    <w:rsid w:val="00141740"/>
    <w:rsid w:val="00173978"/>
    <w:rsid w:val="0017399C"/>
    <w:rsid w:val="001A1650"/>
    <w:rsid w:val="00200824"/>
    <w:rsid w:val="00216EFC"/>
    <w:rsid w:val="00253936"/>
    <w:rsid w:val="002B16C5"/>
    <w:rsid w:val="002D3F84"/>
    <w:rsid w:val="002F43B1"/>
    <w:rsid w:val="00302720"/>
    <w:rsid w:val="00316B42"/>
    <w:rsid w:val="00321313"/>
    <w:rsid w:val="003442CF"/>
    <w:rsid w:val="00360BCF"/>
    <w:rsid w:val="00382319"/>
    <w:rsid w:val="003E76BC"/>
    <w:rsid w:val="004F4EA5"/>
    <w:rsid w:val="005533C0"/>
    <w:rsid w:val="00562D0F"/>
    <w:rsid w:val="00566CE1"/>
    <w:rsid w:val="0057037F"/>
    <w:rsid w:val="005C270A"/>
    <w:rsid w:val="00620FA6"/>
    <w:rsid w:val="00691BC5"/>
    <w:rsid w:val="006B22CC"/>
    <w:rsid w:val="006D7567"/>
    <w:rsid w:val="006F56B4"/>
    <w:rsid w:val="00712381"/>
    <w:rsid w:val="007371CE"/>
    <w:rsid w:val="007D2230"/>
    <w:rsid w:val="0080301C"/>
    <w:rsid w:val="00831D6C"/>
    <w:rsid w:val="0086061E"/>
    <w:rsid w:val="008A57F8"/>
    <w:rsid w:val="008D6970"/>
    <w:rsid w:val="008E59A9"/>
    <w:rsid w:val="008E5D4A"/>
    <w:rsid w:val="008F64AC"/>
    <w:rsid w:val="00993285"/>
    <w:rsid w:val="009C0CBD"/>
    <w:rsid w:val="00A12123"/>
    <w:rsid w:val="00A61FC9"/>
    <w:rsid w:val="00AA7D6D"/>
    <w:rsid w:val="00AF3543"/>
    <w:rsid w:val="00B32846"/>
    <w:rsid w:val="00B64F12"/>
    <w:rsid w:val="00B76246"/>
    <w:rsid w:val="00B80D32"/>
    <w:rsid w:val="00BA5B1F"/>
    <w:rsid w:val="00BA5C8F"/>
    <w:rsid w:val="00BF7D82"/>
    <w:rsid w:val="00C10A28"/>
    <w:rsid w:val="00C37978"/>
    <w:rsid w:val="00C51255"/>
    <w:rsid w:val="00C634BB"/>
    <w:rsid w:val="00C71B6F"/>
    <w:rsid w:val="00C83181"/>
    <w:rsid w:val="00CC7783"/>
    <w:rsid w:val="00D44714"/>
    <w:rsid w:val="00D80A3C"/>
    <w:rsid w:val="00DA5422"/>
    <w:rsid w:val="00DB0055"/>
    <w:rsid w:val="00DB07FD"/>
    <w:rsid w:val="00DC61A7"/>
    <w:rsid w:val="00DE7686"/>
    <w:rsid w:val="00DF0DAF"/>
    <w:rsid w:val="00DF2972"/>
    <w:rsid w:val="00E1168B"/>
    <w:rsid w:val="00E820FA"/>
    <w:rsid w:val="00E91D6C"/>
    <w:rsid w:val="00EA34F3"/>
    <w:rsid w:val="00F16D0C"/>
    <w:rsid w:val="00F546BC"/>
    <w:rsid w:val="00F71EAE"/>
    <w:rsid w:val="00F916EE"/>
    <w:rsid w:val="00FB0AB0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EC8E7B"/>
  <w15:chartTrackingRefBased/>
  <w15:docId w15:val="{44DFC961-F0FB-40A7-9142-6F1015D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6061E"/>
    <w:pPr>
      <w:keepNext/>
      <w:numPr>
        <w:numId w:val="4"/>
      </w:numPr>
      <w:pBdr>
        <w:bottom w:val="single" w:sz="4" w:space="1" w:color="002266"/>
      </w:pBdr>
      <w:spacing w:before="240" w:after="60"/>
      <w:outlineLvl w:val="0"/>
    </w:pPr>
    <w:rPr>
      <w:rFonts w:ascii="Arial" w:eastAsia="Calibri" w:hAnsi="Arial" w:cs="Arial"/>
      <w:b/>
      <w:color w:val="00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86061E"/>
    <w:pPr>
      <w:numPr>
        <w:ilvl w:val="1"/>
      </w:numPr>
      <w:pBdr>
        <w:bottom w:val="none" w:sz="0" w:space="0" w:color="auto"/>
      </w:pBdr>
      <w:outlineLvl w:val="1"/>
    </w:pPr>
    <w:rPr>
      <w:rFonts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semiHidden/>
    <w:rPr>
      <w:color w:val="000000"/>
      <w:sz w:val="24"/>
    </w:rPr>
  </w:style>
  <w:style w:type="paragraph" w:styleId="Header">
    <w:name w:val="header"/>
    <w:link w:val="HeaderChar"/>
    <w:uiPriority w:val="99"/>
    <w:rPr>
      <w:color w:val="000000"/>
      <w:sz w:val="24"/>
    </w:rPr>
  </w:style>
  <w:style w:type="paragraph" w:styleId="Footer">
    <w:name w:val="footer"/>
    <w:link w:val="FooterChar"/>
    <w:uiPriority w:val="99"/>
    <w:rPr>
      <w:color w:val="000000"/>
      <w:sz w:val="24"/>
    </w:rPr>
  </w:style>
  <w:style w:type="character" w:customStyle="1" w:styleId="HeaderChar">
    <w:name w:val="Header Char"/>
    <w:link w:val="Header"/>
    <w:uiPriority w:val="99"/>
    <w:rsid w:val="00031351"/>
    <w:rPr>
      <w:color w:val="000000"/>
      <w:sz w:val="24"/>
    </w:rPr>
  </w:style>
  <w:style w:type="paragraph" w:customStyle="1" w:styleId="BasicParagraph">
    <w:name w:val="[Basic Paragraph]"/>
    <w:basedOn w:val="Normal"/>
    <w:uiPriority w:val="99"/>
    <w:rsid w:val="0003135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031351"/>
    <w:rPr>
      <w:color w:val="000000"/>
      <w:sz w:val="24"/>
    </w:rPr>
  </w:style>
  <w:style w:type="table" w:styleId="TableGrid">
    <w:name w:val="Table Grid"/>
    <w:basedOn w:val="TableNormal"/>
    <w:uiPriority w:val="39"/>
    <w:rsid w:val="00E8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0F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86061E"/>
    <w:rPr>
      <w:rFonts w:ascii="Arial" w:eastAsia="Calibri" w:hAnsi="Arial" w:cs="Arial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86061E"/>
    <w:rPr>
      <w:rFonts w:ascii="Arial" w:eastAsia="Calibri" w:hAnsi="Arial"/>
      <w:b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1144B0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1144B0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tel:+19842041487,,45819203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l/meetup-join/19%3ameeting_Mjg5YzlkOGYtMmJjZC00ZWNmLThkMmQtZDU3MjA0Y2U1MTkz%40thread.v2/0?context=%7b%22Tid%22%3a%227a7681dc-b9d0-449a-85c3-ecc26cd7ed19%22%2c%22Oid%22%3a%22a4cf30d6-8b7e-4ffa-bcbb-676f9b30f091%22%7d" TargetMode="External"/><Relationship Id="rId17" Type="http://schemas.openxmlformats.org/officeDocument/2006/relationships/hyperlink" Target="https://dialin.teams.microsoft.com/usp/pstnconferenc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ingOptions/?organizerId=a4cf30d6-8b7e-4ffa-bcbb-676f9b30f091&amp;tenantId=7a7681dc-b9d0-449a-85c3-ecc26cd7ed19&amp;threadId=19_meeting_Mjg5YzlkOGYtMmJjZC00ZWNmLThkMmQtZDU3MjA0Y2U1MTkz@thread.v2&amp;messageId=0&amp;language=en-U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a.ms/JoinTeamsMeeting?omkt=en-U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bex.com/msteams?confid=1118893908&amp;tenantkey=ncgov&amp;domain=m.webex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alin.teams.microsoft.com/c102d528-0544-4660-b869-294e85047e28?id=458192030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ipstemp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DueDate xmlns="784a5d8c-82c6-4a8e-8607-93858ddf6b2d" xsi:nil="true"/>
    <Approval_x0020_Status_x0020_2 xmlns="784a5d8c-82c6-4a8e-8607-93858ddf6b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BFB90A3213D4AB57CBF7BD6CED5B9" ma:contentTypeVersion="10" ma:contentTypeDescription="Create a new document." ma:contentTypeScope="" ma:versionID="3e5969928bf9e7eb1c1415e2708f5297">
  <xsd:schema xmlns:xsd="http://www.w3.org/2001/XMLSchema" xmlns:xs="http://www.w3.org/2001/XMLSchema" xmlns:p="http://schemas.microsoft.com/office/2006/metadata/properties" xmlns:ns2="784a5d8c-82c6-4a8e-8607-93858ddf6b2d" xmlns:ns3="d51a0a9b-0bb3-4e96-9fde-d41ade9a22a1" targetNamespace="http://schemas.microsoft.com/office/2006/metadata/properties" ma:root="true" ma:fieldsID="7aa04bca102946852ee6884df462d57c" ns2:_="" ns3:_="">
    <xsd:import namespace="784a5d8c-82c6-4a8e-8607-93858ddf6b2d"/>
    <xsd:import namespace="d51a0a9b-0bb3-4e96-9fde-d41ade9a22a1"/>
    <xsd:element name="properties">
      <xsd:complexType>
        <xsd:sequence>
          <xsd:element name="documentManagement">
            <xsd:complexType>
              <xsd:all>
                <xsd:element ref="ns2:ApprovalDueDate" minOccurs="0"/>
                <xsd:element ref="ns2:Approval_x0020_Status_x0020_2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a5d8c-82c6-4a8e-8607-93858ddf6b2d" elementFormDefault="qualified">
    <xsd:import namespace="http://schemas.microsoft.com/office/2006/documentManagement/types"/>
    <xsd:import namespace="http://schemas.microsoft.com/office/infopath/2007/PartnerControls"/>
    <xsd:element name="ApprovalDueDate" ma:index="1" nillable="true" ma:displayName="Approval Due Date" ma:format="DateOnly" ma:internalName="ApprovalDueDate">
      <xsd:simpleType>
        <xsd:restriction base="dms:DateTime"/>
      </xsd:simpleType>
    </xsd:element>
    <xsd:element name="Approval_x0020_Status_x0020_2" ma:index="2" nillable="true" ma:displayName="Approval Status" ma:format="Dropdown" ma:internalName="Approval_x0020_Status_x0020_2">
      <xsd:simpleType>
        <xsd:restriction base="dms:Choice">
          <xsd:enumeration value="Pending Approval"/>
          <xsd:enumeration value="Approved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0a9b-0bb3-4e96-9fde-d41ade9a2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Approval Status 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8AF83-3184-433F-A29D-BE63AC7F95F3}">
  <ds:schemaRefs>
    <ds:schemaRef ds:uri="http://schemas.microsoft.com/office/2006/metadata/properties"/>
    <ds:schemaRef ds:uri="http://schemas.microsoft.com/office/infopath/2007/PartnerControls"/>
    <ds:schemaRef ds:uri="784a5d8c-82c6-4a8e-8607-93858ddf6b2d"/>
  </ds:schemaRefs>
</ds:datastoreItem>
</file>

<file path=customXml/itemProps2.xml><?xml version="1.0" encoding="utf-8"?>
<ds:datastoreItem xmlns:ds="http://schemas.openxmlformats.org/officeDocument/2006/customXml" ds:itemID="{59DAE8D8-DED4-4FF4-9298-237D506C6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7D0C8-893A-41D3-928D-B27232113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a5d8c-82c6-4a8e-8607-93858ddf6b2d"/>
    <ds:schemaRef ds:uri="d51a0a9b-0bb3-4e96-9fde-d41ade9a2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ipstempl</Template>
  <TotalTime>2</TotalTime>
  <Pages>2</Pages>
  <Words>288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- 10/22/2002</vt:lpstr>
    </vt:vector>
  </TitlesOfParts>
  <Company>Purchase &amp; Contract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- 10/22/2002</dc:title>
  <dc:subject>Addendum - 10/22/2002</dc:subject>
  <dc:creator>Diana Curtis</dc:creator>
  <cp:keywords/>
  <dc:description/>
  <cp:lastModifiedBy>Middleton, Lorraine</cp:lastModifiedBy>
  <cp:revision>2</cp:revision>
  <cp:lastPrinted>2024-01-10T15:41:00Z</cp:lastPrinted>
  <dcterms:created xsi:type="dcterms:W3CDTF">2024-12-23T19:36:00Z</dcterms:created>
  <dcterms:modified xsi:type="dcterms:W3CDTF">2024-12-23T19:36:00Z</dcterms:modified>
</cp:coreProperties>
</file>