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Text1"/>
    <w:p w14:paraId="2A1C7D57" w14:textId="296D2BC2" w:rsidR="00622BA4" w:rsidRDefault="00622BA4" w:rsidP="00622BA4">
      <w:pPr>
        <w:jc w:val="both"/>
      </w:pPr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F35D43">
        <w:t> </w:t>
      </w:r>
      <w:r>
        <w:fldChar w:fldCharType="end"/>
      </w:r>
      <w:bookmarkEnd w:id="0"/>
    </w:p>
    <w:p w14:paraId="22014ED8" w14:textId="77777777" w:rsidR="00622BA4" w:rsidRDefault="00622BA4" w:rsidP="00622BA4">
      <w:pPr>
        <w:jc w:val="both"/>
      </w:pPr>
    </w:p>
    <w:bookmarkStart w:id="1" w:name="Text2"/>
    <w:p w14:paraId="273A7EF3" w14:textId="49538D81" w:rsidR="00622BA4" w:rsidRDefault="00622BA4" w:rsidP="00622BA4">
      <w:pPr>
        <w:jc w:val="both"/>
      </w:pPr>
      <w:r>
        <w:fldChar w:fldCharType="begin">
          <w:ffData>
            <w:name w:val="Text2"/>
            <w:enabled/>
            <w:calcOnExit w:val="0"/>
            <w:textInput>
              <w:type w:val="date"/>
              <w:format w:val="d MMMM yyyy"/>
            </w:textInput>
          </w:ffData>
        </w:fldChar>
      </w:r>
      <w:r>
        <w:instrText xml:space="preserve"> FORMTEXT </w:instrText>
      </w:r>
      <w:r>
        <w:fldChar w:fldCharType="separate"/>
      </w:r>
      <w:r w:rsidR="00F35D43">
        <w:t> </w:t>
      </w:r>
      <w:r>
        <w:fldChar w:fldCharType="end"/>
      </w:r>
      <w:bookmarkEnd w:id="1"/>
    </w:p>
    <w:p w14:paraId="0A24F8E3" w14:textId="77777777" w:rsidR="00A8292C" w:rsidRDefault="00A8292C" w:rsidP="003760C0">
      <w:pPr>
        <w:jc w:val="both"/>
      </w:pPr>
    </w:p>
    <w:p w14:paraId="476CD051" w14:textId="77777777" w:rsidR="00622BA4" w:rsidRDefault="00622BA4" w:rsidP="003760C0">
      <w:pPr>
        <w:jc w:val="both"/>
        <w:sectPr w:rsidR="00622BA4" w:rsidSect="008E796B">
          <w:headerReference w:type="first" r:id="rId7"/>
          <w:footerReference w:type="first" r:id="rId8"/>
          <w:type w:val="continuous"/>
          <w:pgSz w:w="12240" w:h="15840" w:code="1"/>
          <w:pgMar w:top="1440" w:right="1440" w:bottom="1440" w:left="1440" w:header="720" w:footer="432" w:gutter="0"/>
          <w:cols w:space="720"/>
          <w:titlePg/>
        </w:sectPr>
      </w:pPr>
    </w:p>
    <w:p w14:paraId="21072F73" w14:textId="2BB40002" w:rsidR="00C9456F" w:rsidRPr="00DA14CE" w:rsidRDefault="00DA14CE" w:rsidP="00C9456F">
      <w:pPr>
        <w:jc w:val="center"/>
        <w:rPr>
          <w:rFonts w:ascii="Verdana" w:hAnsi="Verdana"/>
          <w:b/>
          <w:sz w:val="36"/>
          <w:szCs w:val="36"/>
        </w:rPr>
      </w:pPr>
      <w:r w:rsidRPr="00DA14CE">
        <w:rPr>
          <w:rFonts w:ascii="Verdana" w:hAnsi="Verdana"/>
          <w:b/>
          <w:sz w:val="36"/>
          <w:szCs w:val="36"/>
        </w:rPr>
        <w:t xml:space="preserve">Purchasing </w:t>
      </w:r>
    </w:p>
    <w:p w14:paraId="4FC4B26E" w14:textId="77777777" w:rsidR="00DA14CE" w:rsidRDefault="00DA14CE" w:rsidP="00DA14CE">
      <w:pPr>
        <w:jc w:val="center"/>
        <w:rPr>
          <w:rFonts w:ascii="Verdana" w:hAnsi="Verdana"/>
          <w:b/>
          <w:sz w:val="36"/>
          <w:szCs w:val="36"/>
        </w:rPr>
      </w:pPr>
      <w:r w:rsidRPr="00DA14CE">
        <w:rPr>
          <w:rFonts w:ascii="Verdana" w:hAnsi="Verdana"/>
          <w:b/>
          <w:sz w:val="36"/>
          <w:szCs w:val="36"/>
        </w:rPr>
        <w:t>IMPORTANT BID ADDENDUM</w:t>
      </w:r>
    </w:p>
    <w:p w14:paraId="1312E631" w14:textId="290FA1AB" w:rsidR="00C9456F" w:rsidRDefault="00C9456F" w:rsidP="00DA14C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Lines and Antennas</w:t>
      </w:r>
    </w:p>
    <w:p w14:paraId="0F33A75E" w14:textId="77777777" w:rsidR="00C9456F" w:rsidRPr="00DA14CE" w:rsidRDefault="00C9456F" w:rsidP="00DA14CE">
      <w:pPr>
        <w:jc w:val="center"/>
        <w:rPr>
          <w:rFonts w:ascii="Verdana" w:hAnsi="Verdana"/>
          <w:b/>
          <w:sz w:val="36"/>
          <w:szCs w:val="36"/>
        </w:rPr>
      </w:pPr>
    </w:p>
    <w:p w14:paraId="47FDFF20" w14:textId="77777777" w:rsidR="00DA14CE" w:rsidRPr="00DA14CE" w:rsidRDefault="00DA14CE" w:rsidP="00DA14CE">
      <w:pPr>
        <w:jc w:val="center"/>
        <w:rPr>
          <w:rFonts w:ascii="Verdana" w:hAnsi="Verdana"/>
          <w:sz w:val="20"/>
          <w:szCs w:val="28"/>
        </w:rPr>
      </w:pPr>
    </w:p>
    <w:p w14:paraId="76314E4E" w14:textId="59F5918C" w:rsidR="00DA14CE" w:rsidRPr="00DA14CE" w:rsidRDefault="00C9456F" w:rsidP="00DA14CE">
      <w:pPr>
        <w:jc w:val="center"/>
        <w:rPr>
          <w:rFonts w:ascii="Verdana" w:hAnsi="Verdana"/>
          <w:sz w:val="20"/>
          <w:szCs w:val="28"/>
        </w:rPr>
      </w:pPr>
      <w:r>
        <w:rPr>
          <w:rFonts w:ascii="Verdana" w:hAnsi="Verdana"/>
          <w:sz w:val="20"/>
          <w:szCs w:val="28"/>
        </w:rPr>
        <w:t>April 8</w:t>
      </w:r>
      <w:r w:rsidR="00F35D43">
        <w:rPr>
          <w:rFonts w:ascii="Verdana" w:hAnsi="Verdana"/>
          <w:sz w:val="20"/>
          <w:szCs w:val="28"/>
        </w:rPr>
        <w:t>, 2026</w:t>
      </w:r>
    </w:p>
    <w:p w14:paraId="5C9604D0" w14:textId="77777777" w:rsidR="00DA14CE" w:rsidRPr="00DA14CE" w:rsidRDefault="00DA14CE" w:rsidP="00DA14CE">
      <w:pPr>
        <w:rPr>
          <w:rFonts w:ascii="Verdana" w:hAnsi="Verdana"/>
          <w:b/>
          <w:sz w:val="20"/>
          <w:szCs w:val="28"/>
          <w:u w:val="single"/>
        </w:rPr>
      </w:pPr>
    </w:p>
    <w:p w14:paraId="72862B56" w14:textId="33A39DDD" w:rsidR="00D72E26" w:rsidRDefault="00DA14CE" w:rsidP="00D72E26">
      <w:pPr>
        <w:rPr>
          <w:rFonts w:ascii="Arial" w:hAnsi="Arial" w:cs="Arial"/>
          <w:bCs/>
          <w:sz w:val="20"/>
          <w:szCs w:val="28"/>
        </w:rPr>
      </w:pPr>
      <w:r w:rsidRPr="00DA14CE">
        <w:rPr>
          <w:rFonts w:ascii="Verdana" w:hAnsi="Verdana"/>
          <w:sz w:val="20"/>
          <w:szCs w:val="28"/>
        </w:rPr>
        <w:t xml:space="preserve">BID Number: </w:t>
      </w:r>
      <w:r w:rsidR="00AE5A06" w:rsidRPr="00AE5A06">
        <w:rPr>
          <w:rFonts w:ascii="Arial" w:hAnsi="Arial" w:cs="Arial"/>
          <w:bCs/>
          <w:sz w:val="20"/>
        </w:rPr>
        <w:t>51-IFB-</w:t>
      </w:r>
      <w:r w:rsidR="00F35D43">
        <w:rPr>
          <w:rFonts w:ascii="Arial" w:hAnsi="Arial" w:cs="Arial"/>
          <w:bCs/>
          <w:sz w:val="20"/>
        </w:rPr>
        <w:t>2</w:t>
      </w:r>
      <w:r w:rsidR="00C9456F">
        <w:rPr>
          <w:rFonts w:ascii="Arial" w:hAnsi="Arial" w:cs="Arial"/>
          <w:bCs/>
          <w:sz w:val="20"/>
        </w:rPr>
        <w:t>109296716</w:t>
      </w:r>
      <w:r w:rsidR="00F35D43">
        <w:rPr>
          <w:rFonts w:ascii="Arial" w:hAnsi="Arial" w:cs="Arial"/>
          <w:bCs/>
          <w:sz w:val="20"/>
        </w:rPr>
        <w:t>-HMM</w:t>
      </w:r>
      <w:r w:rsidRPr="00DA14CE">
        <w:rPr>
          <w:rFonts w:ascii="Verdana" w:hAnsi="Verdana"/>
          <w:bCs/>
          <w:sz w:val="20"/>
          <w:szCs w:val="28"/>
        </w:rPr>
        <w:tab/>
        <w:t xml:space="preserve">COMMODITY/SERVICE: </w:t>
      </w:r>
      <w:r w:rsidR="00C72BA6">
        <w:rPr>
          <w:rFonts w:ascii="Arial" w:hAnsi="Arial" w:cs="Arial"/>
          <w:bCs/>
          <w:sz w:val="20"/>
          <w:szCs w:val="28"/>
        </w:rPr>
        <w:t>261116</w:t>
      </w:r>
    </w:p>
    <w:p w14:paraId="75160DBD" w14:textId="7BAD99A8" w:rsidR="00DA14CE" w:rsidRPr="00DA14CE" w:rsidRDefault="00DA14CE" w:rsidP="00D72E26">
      <w:pPr>
        <w:rPr>
          <w:rFonts w:ascii="Verdana" w:hAnsi="Verdana"/>
          <w:sz w:val="20"/>
          <w:szCs w:val="28"/>
        </w:rPr>
      </w:pPr>
      <w:r w:rsidRPr="00DA14CE">
        <w:rPr>
          <w:rFonts w:ascii="Verdana" w:hAnsi="Verdana"/>
          <w:sz w:val="20"/>
          <w:szCs w:val="28"/>
        </w:rPr>
        <w:t>ADDENDUM Number: 01</w:t>
      </w:r>
      <w:r w:rsidR="00D72E26">
        <w:rPr>
          <w:rFonts w:ascii="Verdana" w:hAnsi="Verdana"/>
          <w:sz w:val="20"/>
          <w:szCs w:val="28"/>
        </w:rPr>
        <w:tab/>
      </w:r>
      <w:r w:rsidR="00D72E26">
        <w:rPr>
          <w:rFonts w:ascii="Verdana" w:hAnsi="Verdana"/>
          <w:sz w:val="20"/>
          <w:szCs w:val="28"/>
        </w:rPr>
        <w:tab/>
      </w:r>
      <w:r w:rsidRPr="00DA14CE">
        <w:rPr>
          <w:rFonts w:ascii="Verdana" w:hAnsi="Verdana"/>
          <w:sz w:val="20"/>
          <w:szCs w:val="28"/>
        </w:rPr>
        <w:tab/>
        <w:t xml:space="preserve">USING AGENCY: </w:t>
      </w:r>
      <w:r w:rsidR="009E4D39">
        <w:rPr>
          <w:rFonts w:ascii="Verdana" w:hAnsi="Verdana"/>
          <w:sz w:val="20"/>
          <w:szCs w:val="28"/>
        </w:rPr>
        <w:t>State Highway Patrol</w:t>
      </w:r>
    </w:p>
    <w:p w14:paraId="6A19F7A2" w14:textId="22A52C8D" w:rsidR="00DA14CE" w:rsidRPr="00DA14CE" w:rsidRDefault="00DA14CE" w:rsidP="00DA14CE">
      <w:pPr>
        <w:ind w:left="4320" w:hanging="4320"/>
        <w:rPr>
          <w:rFonts w:ascii="Verdana" w:hAnsi="Verdana"/>
          <w:sz w:val="20"/>
          <w:szCs w:val="28"/>
        </w:rPr>
      </w:pPr>
      <w:r w:rsidRPr="00DA14CE">
        <w:rPr>
          <w:rFonts w:ascii="Verdana" w:hAnsi="Verdana"/>
          <w:sz w:val="20"/>
          <w:szCs w:val="28"/>
        </w:rPr>
        <w:t xml:space="preserve">PURCHASER: </w:t>
      </w:r>
      <w:r w:rsidR="004028C5">
        <w:rPr>
          <w:rFonts w:ascii="Verdana" w:hAnsi="Verdana"/>
          <w:sz w:val="20"/>
          <w:szCs w:val="28"/>
        </w:rPr>
        <w:t>Heather Melton</w:t>
      </w:r>
      <w:r w:rsidRPr="00DA14CE">
        <w:rPr>
          <w:rFonts w:ascii="Verdana" w:hAnsi="Verdana"/>
          <w:sz w:val="20"/>
          <w:szCs w:val="28"/>
        </w:rPr>
        <w:t xml:space="preserve">              </w:t>
      </w:r>
      <w:r w:rsidR="004028C5">
        <w:rPr>
          <w:rFonts w:ascii="Verdana" w:hAnsi="Verdana"/>
          <w:sz w:val="20"/>
          <w:szCs w:val="28"/>
        </w:rPr>
        <w:tab/>
      </w:r>
      <w:r w:rsidRPr="00DA14CE">
        <w:rPr>
          <w:rFonts w:ascii="Verdana" w:hAnsi="Verdana"/>
          <w:sz w:val="20"/>
          <w:szCs w:val="28"/>
        </w:rPr>
        <w:t xml:space="preserve">OPENING DATE/TIME: </w:t>
      </w:r>
      <w:r w:rsidR="00C9456F">
        <w:rPr>
          <w:rFonts w:ascii="Verdana" w:hAnsi="Verdana"/>
          <w:sz w:val="20"/>
          <w:szCs w:val="28"/>
        </w:rPr>
        <w:t>April 28</w:t>
      </w:r>
      <w:r w:rsidRPr="00DA14CE">
        <w:rPr>
          <w:rFonts w:ascii="Verdana" w:hAnsi="Verdana"/>
          <w:sz w:val="20"/>
          <w:szCs w:val="28"/>
        </w:rPr>
        <w:t xml:space="preserve">, </w:t>
      </w:r>
      <w:r w:rsidR="004028C5" w:rsidRPr="00DA14CE">
        <w:rPr>
          <w:rFonts w:ascii="Verdana" w:hAnsi="Verdana"/>
          <w:sz w:val="20"/>
          <w:szCs w:val="28"/>
        </w:rPr>
        <w:t>202</w:t>
      </w:r>
      <w:r w:rsidR="004028C5">
        <w:rPr>
          <w:rFonts w:ascii="Verdana" w:hAnsi="Verdana"/>
          <w:sz w:val="20"/>
          <w:szCs w:val="28"/>
        </w:rPr>
        <w:t>6,</w:t>
      </w:r>
      <w:r w:rsidRPr="00DA14CE">
        <w:rPr>
          <w:rFonts w:ascii="Verdana" w:hAnsi="Verdana"/>
          <w:sz w:val="20"/>
          <w:szCs w:val="28"/>
        </w:rPr>
        <w:t xml:space="preserve"> at 2:00</w:t>
      </w:r>
      <w:r w:rsidR="00C72BA6">
        <w:rPr>
          <w:rFonts w:ascii="Verdana" w:hAnsi="Verdana"/>
          <w:sz w:val="20"/>
          <w:szCs w:val="28"/>
        </w:rPr>
        <w:t xml:space="preserve"> </w:t>
      </w:r>
      <w:r w:rsidRPr="00DA14CE">
        <w:rPr>
          <w:rFonts w:ascii="Verdana" w:hAnsi="Verdana"/>
          <w:sz w:val="20"/>
          <w:szCs w:val="28"/>
        </w:rPr>
        <w:t>PM</w:t>
      </w:r>
      <w:r w:rsidR="00C72BA6">
        <w:rPr>
          <w:rFonts w:ascii="Verdana" w:hAnsi="Verdana"/>
          <w:sz w:val="20"/>
          <w:szCs w:val="28"/>
        </w:rPr>
        <w:t xml:space="preserve"> </w:t>
      </w:r>
      <w:r w:rsidRPr="00DA14CE">
        <w:rPr>
          <w:rFonts w:ascii="Verdana" w:hAnsi="Verdana"/>
          <w:sz w:val="20"/>
          <w:szCs w:val="28"/>
        </w:rPr>
        <w:t>ET</w:t>
      </w:r>
    </w:p>
    <w:p w14:paraId="013DE8E2" w14:textId="77777777" w:rsidR="00DA14CE" w:rsidRPr="00DA14CE" w:rsidRDefault="00DA14CE" w:rsidP="00DA14CE">
      <w:pPr>
        <w:tabs>
          <w:tab w:val="left" w:pos="5235"/>
        </w:tabs>
        <w:rPr>
          <w:rFonts w:ascii="Verdana" w:hAnsi="Verdana"/>
          <w:b/>
          <w:sz w:val="20"/>
          <w:szCs w:val="28"/>
          <w:u w:val="single"/>
        </w:rPr>
      </w:pPr>
      <w:r w:rsidRPr="00DA14CE">
        <w:rPr>
          <w:rFonts w:ascii="Verdana" w:hAnsi="Verdana"/>
          <w:b/>
          <w:sz w:val="20"/>
          <w:szCs w:val="28"/>
          <w:u w:val="single"/>
        </w:rPr>
        <w:t>INSTRUCTIONS:</w:t>
      </w:r>
    </w:p>
    <w:p w14:paraId="290F849B" w14:textId="0EF2366D" w:rsidR="00DA14CE" w:rsidRDefault="00DA14CE" w:rsidP="00F35D43">
      <w:pPr>
        <w:rPr>
          <w:rFonts w:ascii="Verdana" w:hAnsi="Verdana"/>
          <w:sz w:val="20"/>
          <w:szCs w:val="28"/>
        </w:rPr>
      </w:pPr>
    </w:p>
    <w:p w14:paraId="77541AD5" w14:textId="35CD965A" w:rsidR="00C9456F" w:rsidRPr="005D58A9" w:rsidRDefault="00C9456F" w:rsidP="00F35D43">
      <w:pPr>
        <w:rPr>
          <w:rFonts w:ascii="Verdana" w:hAnsi="Verdana"/>
          <w:b/>
          <w:bCs/>
          <w:szCs w:val="24"/>
        </w:rPr>
      </w:pPr>
      <w:r w:rsidRPr="005D58A9">
        <w:rPr>
          <w:rFonts w:ascii="Verdana" w:hAnsi="Verdana"/>
          <w:b/>
          <w:bCs/>
          <w:szCs w:val="24"/>
        </w:rPr>
        <w:t>UPDATED SCHEDULE:</w:t>
      </w:r>
    </w:p>
    <w:p w14:paraId="7A10D0AD" w14:textId="77777777" w:rsidR="00C9456F" w:rsidRDefault="00C9456F" w:rsidP="00F35D43">
      <w:pPr>
        <w:rPr>
          <w:rFonts w:ascii="Verdana" w:hAnsi="Verdana"/>
          <w:sz w:val="20"/>
          <w:szCs w:val="28"/>
        </w:rPr>
      </w:pPr>
    </w:p>
    <w:p w14:paraId="314F2005" w14:textId="77777777" w:rsidR="00C9456F" w:rsidRDefault="00C9456F" w:rsidP="00F35D43">
      <w:pPr>
        <w:rPr>
          <w:rFonts w:ascii="Verdana" w:hAnsi="Verdana"/>
          <w:sz w:val="20"/>
          <w:szCs w:val="28"/>
        </w:rPr>
      </w:pPr>
    </w:p>
    <w:p w14:paraId="75D5EA56" w14:textId="20C7E6D0" w:rsidR="00C72BA6" w:rsidRPr="005D58A9" w:rsidRDefault="00C9456F" w:rsidP="00F35D43">
      <w:pPr>
        <w:rPr>
          <w:rFonts w:ascii="Verdana" w:hAnsi="Verdana"/>
          <w:b/>
          <w:bCs/>
          <w:sz w:val="20"/>
          <w:szCs w:val="28"/>
          <w:u w:val="single"/>
        </w:rPr>
      </w:pPr>
      <w:r w:rsidRPr="005D58A9">
        <w:rPr>
          <w:rFonts w:ascii="Verdana" w:hAnsi="Verdana"/>
          <w:b/>
          <w:bCs/>
          <w:sz w:val="20"/>
          <w:szCs w:val="28"/>
          <w:u w:val="single"/>
        </w:rPr>
        <w:t>MANDATORY PRE-BID TEAMS MEETING:  Thursday, April 16, 2026 @ 2:00 PM ET</w:t>
      </w:r>
    </w:p>
    <w:p w14:paraId="1F326C75" w14:textId="77777777" w:rsidR="005D58A9" w:rsidRDefault="005D58A9" w:rsidP="00F35D43">
      <w:pPr>
        <w:rPr>
          <w:rFonts w:ascii="Verdana" w:hAnsi="Verdana"/>
          <w:sz w:val="20"/>
          <w:szCs w:val="28"/>
        </w:rPr>
      </w:pPr>
    </w:p>
    <w:p w14:paraId="263E9CD3" w14:textId="38BA878E" w:rsidR="005D58A9" w:rsidRPr="005D58A9" w:rsidRDefault="005D58A9" w:rsidP="005D58A9">
      <w:pPr>
        <w:rPr>
          <w:rFonts w:ascii="Verdana" w:hAnsi="Verdana"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>Microsoft Teams meeting</w:t>
      </w:r>
      <w:r w:rsidRPr="005D58A9">
        <w:rPr>
          <w:rFonts w:ascii="Verdana" w:hAnsi="Verdana"/>
          <w:sz w:val="20"/>
          <w:szCs w:val="28"/>
        </w:rPr>
        <w:t xml:space="preserve"> </w:t>
      </w:r>
      <w:r w:rsidRPr="005D58A9">
        <w:rPr>
          <w:rFonts w:ascii="Verdana" w:hAnsi="Verdana"/>
          <w:b/>
          <w:bCs/>
          <w:sz w:val="20"/>
          <w:szCs w:val="28"/>
        </w:rPr>
        <w:t>(Pre-Bid Meeting)</w:t>
      </w:r>
    </w:p>
    <w:p w14:paraId="4B1310EF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 xml:space="preserve">Join: </w:t>
      </w:r>
      <w:hyperlink r:id="rId9" w:tooltip="Meeting join" w:history="1">
        <w:r w:rsidRPr="005D58A9">
          <w:rPr>
            <w:rStyle w:val="Hyperlink"/>
            <w:rFonts w:ascii="Verdana" w:hAnsi="Verdana"/>
            <w:sz w:val="20"/>
            <w:szCs w:val="28"/>
          </w:rPr>
          <w:t>https://teams.microsoft.com/meet/26589735985540?p=Oll4TeUOVJXu6nrOTw</w:t>
        </w:r>
      </w:hyperlink>
      <w:r w:rsidRPr="005D58A9">
        <w:rPr>
          <w:rFonts w:ascii="Verdana" w:hAnsi="Verdana"/>
          <w:sz w:val="20"/>
          <w:szCs w:val="28"/>
        </w:rPr>
        <w:t xml:space="preserve"> </w:t>
      </w:r>
    </w:p>
    <w:p w14:paraId="357D8933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r w:rsidRPr="005D58A9">
        <w:rPr>
          <w:rFonts w:ascii="Verdana" w:hAnsi="Verdana"/>
          <w:sz w:val="20"/>
          <w:szCs w:val="28"/>
        </w:rPr>
        <w:t xml:space="preserve">Meeting ID: 265 897 359 855 40 </w:t>
      </w:r>
    </w:p>
    <w:p w14:paraId="2C054458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r w:rsidRPr="005D58A9">
        <w:rPr>
          <w:rFonts w:ascii="Verdana" w:hAnsi="Verdana"/>
          <w:sz w:val="20"/>
          <w:szCs w:val="28"/>
        </w:rPr>
        <w:t xml:space="preserve">Passcode: bo3eS9qa </w:t>
      </w:r>
    </w:p>
    <w:p w14:paraId="611B9D23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r w:rsidRPr="005D58A9">
        <w:rPr>
          <w:rFonts w:ascii="Verdana" w:hAnsi="Verdana"/>
          <w:sz w:val="20"/>
          <w:szCs w:val="28"/>
        </w:rPr>
        <w:pict w14:anchorId="5E881947">
          <v:rect id="_x0000_i1031" style="width:468pt;height:.6pt" o:hralign="center" o:hrstd="t" o:hr="t" fillcolor="#a0a0a0" stroked="f"/>
        </w:pict>
      </w:r>
    </w:p>
    <w:p w14:paraId="7B683841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hyperlink r:id="rId10" w:history="1">
        <w:r w:rsidRPr="005D58A9">
          <w:rPr>
            <w:rStyle w:val="Hyperlink"/>
            <w:rFonts w:ascii="Verdana" w:hAnsi="Verdana"/>
            <w:sz w:val="20"/>
            <w:szCs w:val="28"/>
          </w:rPr>
          <w:t>Need help?</w:t>
        </w:r>
      </w:hyperlink>
      <w:r w:rsidRPr="005D58A9">
        <w:rPr>
          <w:rFonts w:ascii="Verdana" w:hAnsi="Verdana"/>
          <w:sz w:val="20"/>
          <w:szCs w:val="28"/>
        </w:rPr>
        <w:t xml:space="preserve"> | </w:t>
      </w:r>
      <w:hyperlink r:id="rId11" w:history="1">
        <w:r w:rsidRPr="005D58A9">
          <w:rPr>
            <w:rStyle w:val="Hyperlink"/>
            <w:rFonts w:ascii="Verdana" w:hAnsi="Verdana"/>
            <w:sz w:val="20"/>
            <w:szCs w:val="28"/>
          </w:rPr>
          <w:t>System reference</w:t>
        </w:r>
      </w:hyperlink>
      <w:r w:rsidRPr="005D58A9">
        <w:rPr>
          <w:rFonts w:ascii="Verdana" w:hAnsi="Verdana"/>
          <w:sz w:val="20"/>
          <w:szCs w:val="28"/>
        </w:rPr>
        <w:t xml:space="preserve"> </w:t>
      </w:r>
    </w:p>
    <w:p w14:paraId="68430F12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>Dial in by phone</w:t>
      </w:r>
      <w:r w:rsidRPr="005D58A9">
        <w:rPr>
          <w:rFonts w:ascii="Verdana" w:hAnsi="Verdana"/>
          <w:sz w:val="20"/>
          <w:szCs w:val="28"/>
        </w:rPr>
        <w:t xml:space="preserve"> </w:t>
      </w:r>
    </w:p>
    <w:p w14:paraId="6FA6104F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hyperlink r:id="rId12" w:history="1">
        <w:r w:rsidRPr="005D58A9">
          <w:rPr>
            <w:rStyle w:val="Hyperlink"/>
            <w:rFonts w:ascii="Verdana" w:hAnsi="Verdana"/>
            <w:sz w:val="20"/>
            <w:szCs w:val="28"/>
          </w:rPr>
          <w:t>+1 469-676-</w:t>
        </w:r>
        <w:proofErr w:type="gramStart"/>
        <w:r w:rsidRPr="005D58A9">
          <w:rPr>
            <w:rStyle w:val="Hyperlink"/>
            <w:rFonts w:ascii="Verdana" w:hAnsi="Verdana"/>
            <w:sz w:val="20"/>
            <w:szCs w:val="28"/>
          </w:rPr>
          <w:t>9404,,</w:t>
        </w:r>
        <w:proofErr w:type="gramEnd"/>
        <w:r w:rsidRPr="005D58A9">
          <w:rPr>
            <w:rStyle w:val="Hyperlink"/>
            <w:rFonts w:ascii="Verdana" w:hAnsi="Verdana"/>
            <w:sz w:val="20"/>
            <w:szCs w:val="28"/>
          </w:rPr>
          <w:t>922808091#</w:t>
        </w:r>
      </w:hyperlink>
      <w:r w:rsidRPr="005D58A9">
        <w:rPr>
          <w:rFonts w:ascii="Verdana" w:hAnsi="Verdana"/>
          <w:sz w:val="20"/>
          <w:szCs w:val="28"/>
        </w:rPr>
        <w:t xml:space="preserve"> United States, Northlake </w:t>
      </w:r>
    </w:p>
    <w:p w14:paraId="50CCA0AF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hyperlink r:id="rId13" w:history="1">
        <w:r w:rsidRPr="005D58A9">
          <w:rPr>
            <w:rStyle w:val="Hyperlink"/>
            <w:rFonts w:ascii="Verdana" w:hAnsi="Verdana"/>
            <w:sz w:val="20"/>
            <w:szCs w:val="28"/>
          </w:rPr>
          <w:t>Find a local number</w:t>
        </w:r>
      </w:hyperlink>
      <w:r w:rsidRPr="005D58A9">
        <w:rPr>
          <w:rFonts w:ascii="Verdana" w:hAnsi="Verdana"/>
          <w:sz w:val="20"/>
          <w:szCs w:val="28"/>
        </w:rPr>
        <w:t xml:space="preserve"> </w:t>
      </w:r>
    </w:p>
    <w:p w14:paraId="553D2853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r w:rsidRPr="005D58A9">
        <w:rPr>
          <w:rFonts w:ascii="Verdana" w:hAnsi="Verdana"/>
          <w:sz w:val="20"/>
          <w:szCs w:val="28"/>
        </w:rPr>
        <w:t xml:space="preserve">Phone conference ID: 922 808 091# </w:t>
      </w:r>
    </w:p>
    <w:p w14:paraId="2640CE52" w14:textId="77777777" w:rsidR="005D58A9" w:rsidRPr="005D58A9" w:rsidRDefault="005D58A9" w:rsidP="005D58A9">
      <w:pPr>
        <w:rPr>
          <w:rFonts w:ascii="Verdana" w:hAnsi="Verdana"/>
          <w:sz w:val="20"/>
          <w:szCs w:val="28"/>
        </w:rPr>
      </w:pPr>
      <w:r w:rsidRPr="005D58A9">
        <w:rPr>
          <w:rFonts w:ascii="Verdana" w:hAnsi="Verdana"/>
          <w:sz w:val="20"/>
          <w:szCs w:val="28"/>
        </w:rPr>
        <w:t xml:space="preserve">For organizers: </w:t>
      </w:r>
      <w:hyperlink r:id="rId14" w:tgtFrame="_blank" w:history="1">
        <w:r w:rsidRPr="005D58A9">
          <w:rPr>
            <w:rStyle w:val="Hyperlink"/>
            <w:rFonts w:ascii="Verdana" w:hAnsi="Verdana"/>
            <w:sz w:val="20"/>
            <w:szCs w:val="28"/>
          </w:rPr>
          <w:t>Meeting options</w:t>
        </w:r>
      </w:hyperlink>
      <w:r w:rsidRPr="005D58A9">
        <w:rPr>
          <w:rFonts w:ascii="Verdana" w:hAnsi="Verdana"/>
          <w:sz w:val="20"/>
          <w:szCs w:val="28"/>
        </w:rPr>
        <w:t xml:space="preserve"> | </w:t>
      </w:r>
      <w:hyperlink r:id="rId15" w:tgtFrame="_blank" w:history="1">
        <w:r w:rsidRPr="005D58A9">
          <w:rPr>
            <w:rStyle w:val="Hyperlink"/>
            <w:rFonts w:ascii="Verdana" w:hAnsi="Verdana"/>
            <w:sz w:val="20"/>
            <w:szCs w:val="28"/>
          </w:rPr>
          <w:t>Reset dial-in PIN</w:t>
        </w:r>
      </w:hyperlink>
      <w:r w:rsidRPr="005D58A9">
        <w:rPr>
          <w:rFonts w:ascii="Verdana" w:hAnsi="Verdana"/>
          <w:sz w:val="20"/>
          <w:szCs w:val="28"/>
        </w:rPr>
        <w:t xml:space="preserve"> </w:t>
      </w:r>
    </w:p>
    <w:p w14:paraId="4833DCB5" w14:textId="77777777" w:rsidR="005D58A9" w:rsidRDefault="005D58A9" w:rsidP="00F35D43">
      <w:pPr>
        <w:rPr>
          <w:rFonts w:ascii="Verdana" w:hAnsi="Verdana"/>
          <w:sz w:val="20"/>
          <w:szCs w:val="28"/>
        </w:rPr>
      </w:pPr>
    </w:p>
    <w:p w14:paraId="223D81BE" w14:textId="77777777" w:rsidR="00C9456F" w:rsidRDefault="00C9456F" w:rsidP="00F35D43">
      <w:pPr>
        <w:rPr>
          <w:rFonts w:ascii="Verdana" w:hAnsi="Verdana"/>
          <w:sz w:val="20"/>
          <w:szCs w:val="28"/>
        </w:rPr>
      </w:pPr>
    </w:p>
    <w:p w14:paraId="5278A398" w14:textId="7C41E523" w:rsidR="00C9456F" w:rsidRDefault="00C9456F" w:rsidP="00F35D43">
      <w:pPr>
        <w:rPr>
          <w:rFonts w:ascii="Verdana" w:hAnsi="Verdana"/>
          <w:b/>
          <w:bCs/>
          <w:sz w:val="20"/>
          <w:szCs w:val="28"/>
          <w:u w:val="single"/>
        </w:rPr>
      </w:pPr>
      <w:r w:rsidRPr="005D58A9">
        <w:rPr>
          <w:rFonts w:ascii="Verdana" w:hAnsi="Verdana"/>
          <w:b/>
          <w:bCs/>
          <w:sz w:val="20"/>
          <w:szCs w:val="28"/>
          <w:u w:val="single"/>
        </w:rPr>
        <w:t>QUESTIONS FROM VENDORS: Monday, April 20, 2026</w:t>
      </w:r>
    </w:p>
    <w:p w14:paraId="0768B6ED" w14:textId="77777777" w:rsidR="005D58A9" w:rsidRPr="005D58A9" w:rsidRDefault="005D58A9" w:rsidP="00F35D43">
      <w:pPr>
        <w:rPr>
          <w:rFonts w:ascii="Verdana" w:hAnsi="Verdana"/>
          <w:b/>
          <w:bCs/>
          <w:sz w:val="20"/>
          <w:szCs w:val="28"/>
          <w:u w:val="single"/>
        </w:rPr>
      </w:pPr>
    </w:p>
    <w:p w14:paraId="0B564F8E" w14:textId="77777777" w:rsidR="00C9456F" w:rsidRDefault="00C9456F" w:rsidP="00F35D43">
      <w:pPr>
        <w:rPr>
          <w:rFonts w:ascii="Verdana" w:hAnsi="Verdana"/>
          <w:sz w:val="20"/>
          <w:szCs w:val="28"/>
        </w:rPr>
      </w:pPr>
    </w:p>
    <w:p w14:paraId="1189CFF2" w14:textId="58877C7B" w:rsidR="00C9456F" w:rsidRPr="005D58A9" w:rsidRDefault="00C9456F" w:rsidP="00F35D43">
      <w:pPr>
        <w:rPr>
          <w:rFonts w:ascii="Verdana" w:hAnsi="Verdana"/>
          <w:b/>
          <w:bCs/>
          <w:sz w:val="20"/>
          <w:szCs w:val="28"/>
          <w:u w:val="single"/>
        </w:rPr>
      </w:pPr>
      <w:r w:rsidRPr="005D58A9">
        <w:rPr>
          <w:rFonts w:ascii="Verdana" w:hAnsi="Verdana"/>
          <w:b/>
          <w:bCs/>
          <w:sz w:val="20"/>
          <w:szCs w:val="28"/>
          <w:u w:val="single"/>
        </w:rPr>
        <w:t>RESPONSE TO QUESTIONS: Wednesday, April 22, 2026</w:t>
      </w:r>
    </w:p>
    <w:p w14:paraId="7A020908" w14:textId="77777777" w:rsidR="005D58A9" w:rsidRDefault="005D58A9" w:rsidP="00F35D43">
      <w:pPr>
        <w:rPr>
          <w:rFonts w:ascii="Verdana" w:hAnsi="Verdana"/>
          <w:b/>
          <w:bCs/>
          <w:sz w:val="20"/>
          <w:szCs w:val="28"/>
        </w:rPr>
      </w:pPr>
    </w:p>
    <w:p w14:paraId="0C51CFC9" w14:textId="77777777" w:rsidR="005D58A9" w:rsidRDefault="005D58A9" w:rsidP="00F35D43">
      <w:pPr>
        <w:rPr>
          <w:rFonts w:ascii="Verdana" w:hAnsi="Verdana"/>
          <w:b/>
          <w:bCs/>
          <w:sz w:val="20"/>
          <w:szCs w:val="28"/>
        </w:rPr>
      </w:pPr>
    </w:p>
    <w:p w14:paraId="0090C2E3" w14:textId="77777777" w:rsidR="005D58A9" w:rsidRDefault="005D58A9" w:rsidP="00F35D43">
      <w:pPr>
        <w:rPr>
          <w:rFonts w:ascii="Verdana" w:hAnsi="Verdana"/>
          <w:b/>
          <w:bCs/>
          <w:sz w:val="20"/>
          <w:szCs w:val="28"/>
        </w:rPr>
      </w:pPr>
    </w:p>
    <w:p w14:paraId="56AF58E7" w14:textId="77777777" w:rsidR="005D58A9" w:rsidRPr="005D58A9" w:rsidRDefault="005D58A9" w:rsidP="00F35D43">
      <w:pPr>
        <w:rPr>
          <w:rFonts w:ascii="Verdana" w:hAnsi="Verdana"/>
          <w:b/>
          <w:bCs/>
          <w:sz w:val="20"/>
          <w:szCs w:val="28"/>
        </w:rPr>
      </w:pPr>
    </w:p>
    <w:p w14:paraId="27EC40EA" w14:textId="77777777" w:rsidR="00C9456F" w:rsidRDefault="00C9456F" w:rsidP="00F35D43">
      <w:pPr>
        <w:rPr>
          <w:rFonts w:ascii="Verdana" w:hAnsi="Verdana"/>
          <w:sz w:val="20"/>
          <w:szCs w:val="28"/>
        </w:rPr>
      </w:pPr>
    </w:p>
    <w:p w14:paraId="17277106" w14:textId="6479C553" w:rsidR="00C9456F" w:rsidRPr="005D58A9" w:rsidRDefault="00C9456F" w:rsidP="00F35D43">
      <w:pPr>
        <w:rPr>
          <w:rFonts w:ascii="Verdana" w:hAnsi="Verdana"/>
          <w:b/>
          <w:bCs/>
          <w:sz w:val="20"/>
          <w:szCs w:val="28"/>
          <w:u w:val="single"/>
        </w:rPr>
      </w:pPr>
      <w:r w:rsidRPr="005D58A9">
        <w:rPr>
          <w:rFonts w:ascii="Verdana" w:hAnsi="Verdana"/>
          <w:b/>
          <w:bCs/>
          <w:sz w:val="20"/>
          <w:szCs w:val="28"/>
          <w:u w:val="single"/>
        </w:rPr>
        <w:t xml:space="preserve">BID OPENING DATE: </w:t>
      </w:r>
      <w:r w:rsidRPr="005D58A9">
        <w:rPr>
          <w:rFonts w:ascii="Verdana" w:hAnsi="Verdana"/>
          <w:b/>
          <w:bCs/>
          <w:sz w:val="20"/>
          <w:szCs w:val="28"/>
          <w:u w:val="single"/>
        </w:rPr>
        <w:t xml:space="preserve">Tuesday, </w:t>
      </w:r>
      <w:r w:rsidRPr="005D58A9">
        <w:rPr>
          <w:rFonts w:ascii="Verdana" w:hAnsi="Verdana"/>
          <w:b/>
          <w:bCs/>
          <w:sz w:val="20"/>
          <w:szCs w:val="28"/>
          <w:u w:val="single"/>
        </w:rPr>
        <w:t>April 28, 2026 @ 2:00 PM ET</w:t>
      </w:r>
    </w:p>
    <w:p w14:paraId="36B868FB" w14:textId="77777777" w:rsidR="005D58A9" w:rsidRDefault="005D58A9" w:rsidP="00F35D43">
      <w:pPr>
        <w:rPr>
          <w:rFonts w:ascii="Verdana" w:hAnsi="Verdana"/>
          <w:b/>
          <w:bCs/>
          <w:sz w:val="20"/>
          <w:szCs w:val="28"/>
        </w:rPr>
      </w:pPr>
    </w:p>
    <w:p w14:paraId="5354A1D3" w14:textId="774A3256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 xml:space="preserve">Microsoft Teams meeting </w:t>
      </w:r>
      <w:r>
        <w:rPr>
          <w:rFonts w:ascii="Verdana" w:hAnsi="Verdana"/>
          <w:b/>
          <w:bCs/>
          <w:sz w:val="20"/>
          <w:szCs w:val="28"/>
        </w:rPr>
        <w:t>(Bid Opening)</w:t>
      </w:r>
    </w:p>
    <w:p w14:paraId="70D0EE25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 xml:space="preserve">Join: </w:t>
      </w:r>
      <w:hyperlink r:id="rId16" w:tooltip="Meeting join" w:history="1"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https://teams.microsoft.com/meet/27960877866837?p=aOtFbqmIZm0lxEXwty</w:t>
        </w:r>
      </w:hyperlink>
      <w:r w:rsidRPr="005D58A9">
        <w:rPr>
          <w:rFonts w:ascii="Verdana" w:hAnsi="Verdana"/>
          <w:b/>
          <w:bCs/>
          <w:sz w:val="20"/>
          <w:szCs w:val="28"/>
        </w:rPr>
        <w:t xml:space="preserve"> </w:t>
      </w:r>
    </w:p>
    <w:p w14:paraId="1A4D011F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 xml:space="preserve">Meeting ID: 279 608 778 668 37 </w:t>
      </w:r>
    </w:p>
    <w:p w14:paraId="1730C985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 xml:space="preserve">Passcode: 54X6zF7V </w:t>
      </w:r>
    </w:p>
    <w:p w14:paraId="45AFC331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pict w14:anchorId="4FA04A71">
          <v:rect id="_x0000_i1051" style="width:468pt;height:.6pt" o:hralign="center" o:hrstd="t" o:hr="t" fillcolor="#a0a0a0" stroked="f"/>
        </w:pict>
      </w:r>
    </w:p>
    <w:p w14:paraId="02DFFA68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hyperlink r:id="rId17" w:history="1"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Need help?</w:t>
        </w:r>
      </w:hyperlink>
      <w:r w:rsidRPr="005D58A9">
        <w:rPr>
          <w:rFonts w:ascii="Verdana" w:hAnsi="Verdana"/>
          <w:b/>
          <w:bCs/>
          <w:sz w:val="20"/>
          <w:szCs w:val="28"/>
        </w:rPr>
        <w:t xml:space="preserve"> | </w:t>
      </w:r>
      <w:hyperlink r:id="rId18" w:history="1"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System reference</w:t>
        </w:r>
      </w:hyperlink>
      <w:r w:rsidRPr="005D58A9">
        <w:rPr>
          <w:rFonts w:ascii="Verdana" w:hAnsi="Verdana"/>
          <w:b/>
          <w:bCs/>
          <w:sz w:val="20"/>
          <w:szCs w:val="28"/>
        </w:rPr>
        <w:t xml:space="preserve"> </w:t>
      </w:r>
    </w:p>
    <w:p w14:paraId="659625D2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 xml:space="preserve">Dial in by phone </w:t>
      </w:r>
    </w:p>
    <w:p w14:paraId="4C35D26A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hyperlink r:id="rId19" w:history="1"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+1 469-676-</w:t>
        </w:r>
        <w:proofErr w:type="gramStart"/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9404,,</w:t>
        </w:r>
        <w:proofErr w:type="gramEnd"/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105528823#</w:t>
        </w:r>
      </w:hyperlink>
      <w:r w:rsidRPr="005D58A9">
        <w:rPr>
          <w:rFonts w:ascii="Verdana" w:hAnsi="Verdana"/>
          <w:b/>
          <w:bCs/>
          <w:sz w:val="20"/>
          <w:szCs w:val="28"/>
        </w:rPr>
        <w:t xml:space="preserve"> United States, Northlake </w:t>
      </w:r>
    </w:p>
    <w:p w14:paraId="47D61748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hyperlink r:id="rId20" w:history="1"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Find a local number</w:t>
        </w:r>
      </w:hyperlink>
      <w:r w:rsidRPr="005D58A9">
        <w:rPr>
          <w:rFonts w:ascii="Verdana" w:hAnsi="Verdana"/>
          <w:b/>
          <w:bCs/>
          <w:sz w:val="20"/>
          <w:szCs w:val="28"/>
        </w:rPr>
        <w:t xml:space="preserve"> </w:t>
      </w:r>
    </w:p>
    <w:p w14:paraId="7B47F8C6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 xml:space="preserve">Phone conference ID: 105 528 823# </w:t>
      </w:r>
    </w:p>
    <w:p w14:paraId="131FB90C" w14:textId="77777777" w:rsidR="005D58A9" w:rsidRPr="005D58A9" w:rsidRDefault="005D58A9" w:rsidP="005D58A9">
      <w:pPr>
        <w:rPr>
          <w:rFonts w:ascii="Verdana" w:hAnsi="Verdana"/>
          <w:b/>
          <w:bCs/>
          <w:sz w:val="20"/>
          <w:szCs w:val="28"/>
        </w:rPr>
      </w:pPr>
      <w:r w:rsidRPr="005D58A9">
        <w:rPr>
          <w:rFonts w:ascii="Verdana" w:hAnsi="Verdana"/>
          <w:b/>
          <w:bCs/>
          <w:sz w:val="20"/>
          <w:szCs w:val="28"/>
        </w:rPr>
        <w:t xml:space="preserve">For organizers: </w:t>
      </w:r>
      <w:hyperlink r:id="rId21" w:tgtFrame="_blank" w:history="1"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Meeting options</w:t>
        </w:r>
      </w:hyperlink>
      <w:r w:rsidRPr="005D58A9">
        <w:rPr>
          <w:rFonts w:ascii="Verdana" w:hAnsi="Verdana"/>
          <w:b/>
          <w:bCs/>
          <w:sz w:val="20"/>
          <w:szCs w:val="28"/>
        </w:rPr>
        <w:t xml:space="preserve"> | </w:t>
      </w:r>
      <w:hyperlink r:id="rId22" w:tgtFrame="_blank" w:history="1">
        <w:r w:rsidRPr="005D58A9">
          <w:rPr>
            <w:rStyle w:val="Hyperlink"/>
            <w:rFonts w:ascii="Verdana" w:hAnsi="Verdana"/>
            <w:b/>
            <w:bCs/>
            <w:sz w:val="20"/>
            <w:szCs w:val="28"/>
          </w:rPr>
          <w:t>Reset dial-in PIN</w:t>
        </w:r>
      </w:hyperlink>
      <w:r w:rsidRPr="005D58A9">
        <w:rPr>
          <w:rFonts w:ascii="Verdana" w:hAnsi="Verdana"/>
          <w:b/>
          <w:bCs/>
          <w:sz w:val="20"/>
          <w:szCs w:val="28"/>
        </w:rPr>
        <w:t xml:space="preserve"> </w:t>
      </w:r>
    </w:p>
    <w:p w14:paraId="519AF2AB" w14:textId="77777777" w:rsidR="005D58A9" w:rsidRPr="005D58A9" w:rsidRDefault="005D58A9" w:rsidP="00F35D43">
      <w:pPr>
        <w:rPr>
          <w:rFonts w:ascii="Verdana" w:hAnsi="Verdana"/>
          <w:b/>
          <w:bCs/>
          <w:sz w:val="20"/>
          <w:szCs w:val="28"/>
        </w:rPr>
      </w:pPr>
    </w:p>
    <w:p w14:paraId="714D6E38" w14:textId="77777777" w:rsidR="005D58A9" w:rsidRDefault="005D58A9" w:rsidP="00F35D43">
      <w:pPr>
        <w:rPr>
          <w:rFonts w:ascii="Verdana" w:hAnsi="Verdana"/>
          <w:sz w:val="20"/>
          <w:szCs w:val="28"/>
        </w:rPr>
      </w:pPr>
    </w:p>
    <w:sectPr w:rsidR="005D58A9" w:rsidSect="008E796B">
      <w:type w:val="continuous"/>
      <w:pgSz w:w="12240" w:h="15840" w:code="1"/>
      <w:pgMar w:top="1440" w:right="1440" w:bottom="1440" w:left="1440" w:header="720" w:footer="432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65FFB" w14:textId="77777777" w:rsidR="00F57C86" w:rsidRDefault="00F57C86">
      <w:r>
        <w:separator/>
      </w:r>
    </w:p>
  </w:endnote>
  <w:endnote w:type="continuationSeparator" w:id="0">
    <w:p w14:paraId="73BF14B6" w14:textId="77777777" w:rsidR="00F57C86" w:rsidRDefault="00F5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double" w:sz="4" w:space="0" w:color="auto"/>
      </w:tblBorders>
      <w:tblLook w:val="01E0" w:firstRow="1" w:lastRow="1" w:firstColumn="1" w:lastColumn="1" w:noHBand="0" w:noVBand="0"/>
    </w:tblPr>
    <w:tblGrid>
      <w:gridCol w:w="2407"/>
      <w:gridCol w:w="4464"/>
      <w:gridCol w:w="2489"/>
    </w:tblGrid>
    <w:tr w:rsidR="009E5D7E" w:rsidRPr="00E470C0" w14:paraId="50247EE1" w14:textId="77777777" w:rsidTr="00E470C0">
      <w:tc>
        <w:tcPr>
          <w:tcW w:w="2448" w:type="dxa"/>
        </w:tcPr>
        <w:p w14:paraId="6D79E0F4" w14:textId="77777777" w:rsidR="009E5D7E" w:rsidRPr="00E470C0" w:rsidRDefault="009E5D7E" w:rsidP="00E470C0">
          <w:pPr>
            <w:pStyle w:val="Footer"/>
            <w:jc w:val="center"/>
            <w:rPr>
              <w:b/>
              <w:sz w:val="18"/>
              <w:szCs w:val="18"/>
            </w:rPr>
          </w:pPr>
          <w:r w:rsidRPr="00E470C0">
            <w:rPr>
              <w:b/>
              <w:sz w:val="18"/>
              <w:szCs w:val="18"/>
            </w:rPr>
            <w:t>MAILING ADDRESS:</w:t>
          </w:r>
        </w:p>
        <w:p w14:paraId="77B7D33E" w14:textId="77777777" w:rsidR="009E5D7E" w:rsidRPr="00E470C0" w:rsidRDefault="009E5D7E" w:rsidP="00E470C0">
          <w:pPr>
            <w:pStyle w:val="Footer"/>
            <w:jc w:val="center"/>
            <w:rPr>
              <w:sz w:val="18"/>
              <w:szCs w:val="18"/>
            </w:rPr>
          </w:pPr>
          <w:r w:rsidRPr="00E470C0">
            <w:rPr>
              <w:sz w:val="18"/>
              <w:szCs w:val="18"/>
            </w:rPr>
            <w:t>42</w:t>
          </w:r>
          <w:r w:rsidR="00537D2F" w:rsidRPr="00E470C0">
            <w:rPr>
              <w:sz w:val="18"/>
              <w:szCs w:val="18"/>
            </w:rPr>
            <w:t>31</w:t>
          </w:r>
          <w:r w:rsidRPr="00E470C0">
            <w:rPr>
              <w:sz w:val="18"/>
              <w:szCs w:val="18"/>
            </w:rPr>
            <w:t xml:space="preserve"> Mail Service Center</w:t>
          </w:r>
        </w:p>
        <w:p w14:paraId="622FF339" w14:textId="77777777" w:rsidR="009E5D7E" w:rsidRPr="00E470C0" w:rsidRDefault="009E5D7E" w:rsidP="00E470C0">
          <w:pPr>
            <w:pStyle w:val="Footer"/>
            <w:jc w:val="center"/>
            <w:rPr>
              <w:sz w:val="18"/>
              <w:szCs w:val="18"/>
            </w:rPr>
          </w:pPr>
          <w:r w:rsidRPr="00E470C0">
            <w:rPr>
              <w:sz w:val="18"/>
              <w:szCs w:val="18"/>
            </w:rPr>
            <w:t>Raleigh, NC</w:t>
          </w:r>
          <w:r w:rsidR="00537D2F" w:rsidRPr="00E470C0">
            <w:rPr>
              <w:sz w:val="18"/>
              <w:szCs w:val="18"/>
            </w:rPr>
            <w:t xml:space="preserve"> 27699-4</w:t>
          </w:r>
          <w:r w:rsidRPr="00E470C0">
            <w:rPr>
              <w:sz w:val="18"/>
              <w:szCs w:val="18"/>
            </w:rPr>
            <w:t>2</w:t>
          </w:r>
          <w:r w:rsidR="00537D2F" w:rsidRPr="00E470C0">
            <w:rPr>
              <w:sz w:val="18"/>
              <w:szCs w:val="18"/>
            </w:rPr>
            <w:t>31</w:t>
          </w:r>
        </w:p>
        <w:p w14:paraId="6492BBBB" w14:textId="77777777" w:rsidR="009E5D7E" w:rsidRPr="00E470C0" w:rsidRDefault="009E5D7E" w:rsidP="00E470C0">
          <w:pPr>
            <w:pStyle w:val="Footer"/>
            <w:jc w:val="center"/>
            <w:rPr>
              <w:sz w:val="18"/>
              <w:szCs w:val="18"/>
            </w:rPr>
          </w:pPr>
          <w:r w:rsidRPr="00E470C0">
            <w:rPr>
              <w:sz w:val="18"/>
              <w:szCs w:val="18"/>
            </w:rPr>
            <w:t>www.ncshp.g</w:t>
          </w:r>
          <w:r w:rsidR="0057068E">
            <w:rPr>
              <w:sz w:val="18"/>
              <w:szCs w:val="18"/>
            </w:rPr>
            <w:t>ov</w:t>
          </w:r>
        </w:p>
      </w:tc>
      <w:tc>
        <w:tcPr>
          <w:tcW w:w="4590" w:type="dxa"/>
        </w:tcPr>
        <w:p w14:paraId="6C38CF98" w14:textId="0158A61B" w:rsidR="009E5D7E" w:rsidRPr="00E470C0" w:rsidRDefault="009E4D39" w:rsidP="00E470C0">
          <w:pPr>
            <w:pStyle w:val="Footer"/>
            <w:tabs>
              <w:tab w:val="clear" w:pos="4320"/>
              <w:tab w:val="right" w:pos="4374"/>
            </w:tabs>
            <w:jc w:val="center"/>
            <w:rPr>
              <w:i/>
              <w:sz w:val="14"/>
              <w:szCs w:val="14"/>
            </w:rPr>
          </w:pPr>
          <w:r>
            <w:rPr>
              <w:i/>
              <w:noProof/>
              <w:sz w:val="14"/>
              <w:szCs w:val="14"/>
            </w:rPr>
            <w:drawing>
              <wp:inline distT="0" distB="0" distL="0" distR="0" wp14:anchorId="73D835A2" wp14:editId="3D2CF8FC">
                <wp:extent cx="685800" cy="685800"/>
                <wp:effectExtent l="0" t="0" r="0" b="0"/>
                <wp:docPr id="1" name="Picture 1" descr="NC Se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C Se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9E5D7E" w:rsidRPr="00E470C0">
            <w:rPr>
              <w:i/>
              <w:sz w:val="14"/>
              <w:szCs w:val="14"/>
            </w:rPr>
            <w:t xml:space="preserve">          </w:t>
          </w:r>
        </w:p>
        <w:p w14:paraId="5A80F22D" w14:textId="77777777" w:rsidR="009E5D7E" w:rsidRPr="00E470C0" w:rsidRDefault="009E5D7E" w:rsidP="00E470C0">
          <w:pPr>
            <w:pStyle w:val="Footer"/>
            <w:jc w:val="center"/>
            <w:rPr>
              <w:b/>
              <w:i/>
              <w:sz w:val="14"/>
              <w:szCs w:val="14"/>
            </w:rPr>
          </w:pPr>
          <w:r w:rsidRPr="00E470C0">
            <w:rPr>
              <w:b/>
              <w:i/>
              <w:sz w:val="14"/>
              <w:szCs w:val="14"/>
            </w:rPr>
            <w:t>An Equal Opportunity Employer</w:t>
          </w:r>
        </w:p>
        <w:p w14:paraId="1FD7A136" w14:textId="77777777" w:rsidR="009E5D7E" w:rsidRPr="00E470C0" w:rsidRDefault="009E5D7E" w:rsidP="00E470C0">
          <w:pPr>
            <w:pStyle w:val="Footer"/>
            <w:jc w:val="center"/>
            <w:rPr>
              <w:i/>
              <w:sz w:val="14"/>
              <w:szCs w:val="14"/>
            </w:rPr>
          </w:pPr>
        </w:p>
      </w:tc>
      <w:tc>
        <w:tcPr>
          <w:tcW w:w="2538" w:type="dxa"/>
        </w:tcPr>
        <w:p w14:paraId="2E504792" w14:textId="77777777" w:rsidR="009E5D7E" w:rsidRPr="00E470C0" w:rsidRDefault="009E5D7E" w:rsidP="00E470C0">
          <w:pPr>
            <w:pStyle w:val="Footer"/>
            <w:jc w:val="center"/>
            <w:rPr>
              <w:b/>
              <w:sz w:val="18"/>
              <w:szCs w:val="18"/>
            </w:rPr>
          </w:pPr>
          <w:r w:rsidRPr="00E470C0">
            <w:rPr>
              <w:b/>
              <w:sz w:val="18"/>
              <w:szCs w:val="18"/>
            </w:rPr>
            <w:t>OFFICE LOCATION:</w:t>
          </w:r>
        </w:p>
        <w:p w14:paraId="58D6734B" w14:textId="77777777" w:rsidR="009E5D7E" w:rsidRPr="00E470C0" w:rsidRDefault="009E5D7E" w:rsidP="00E470C0">
          <w:pPr>
            <w:pStyle w:val="Footer"/>
            <w:jc w:val="center"/>
            <w:rPr>
              <w:sz w:val="18"/>
              <w:szCs w:val="18"/>
            </w:rPr>
          </w:pPr>
          <w:r w:rsidRPr="00E470C0">
            <w:rPr>
              <w:sz w:val="18"/>
              <w:szCs w:val="18"/>
            </w:rPr>
            <w:t>512 N. Salisbury St.</w:t>
          </w:r>
        </w:p>
        <w:p w14:paraId="3611FA7C" w14:textId="77777777" w:rsidR="009E5D7E" w:rsidRPr="00E470C0" w:rsidRDefault="009E5D7E" w:rsidP="00E470C0">
          <w:pPr>
            <w:pStyle w:val="Footer"/>
            <w:jc w:val="center"/>
            <w:rPr>
              <w:sz w:val="18"/>
              <w:szCs w:val="18"/>
            </w:rPr>
          </w:pPr>
          <w:r w:rsidRPr="00E470C0">
            <w:rPr>
              <w:sz w:val="18"/>
              <w:szCs w:val="18"/>
            </w:rPr>
            <w:t xml:space="preserve">Raleigh, NC </w:t>
          </w:r>
          <w:r w:rsidR="00694D38">
            <w:rPr>
              <w:sz w:val="18"/>
              <w:szCs w:val="18"/>
            </w:rPr>
            <w:t>27604</w:t>
          </w:r>
        </w:p>
        <w:p w14:paraId="6AC332A6" w14:textId="77777777" w:rsidR="009E5D7E" w:rsidRPr="00E470C0" w:rsidRDefault="009E5D7E" w:rsidP="00E470C0">
          <w:pPr>
            <w:pStyle w:val="Footer"/>
            <w:jc w:val="center"/>
            <w:rPr>
              <w:sz w:val="18"/>
              <w:szCs w:val="18"/>
            </w:rPr>
          </w:pPr>
          <w:r w:rsidRPr="00E470C0">
            <w:rPr>
              <w:sz w:val="18"/>
              <w:szCs w:val="18"/>
            </w:rPr>
            <w:t>Telephone: (919) 733-7952</w:t>
          </w:r>
        </w:p>
        <w:p w14:paraId="5D7AEEB5" w14:textId="77777777" w:rsidR="009E5D7E" w:rsidRPr="00E470C0" w:rsidRDefault="009E5D7E" w:rsidP="00E470C0">
          <w:pPr>
            <w:pStyle w:val="Footer"/>
            <w:jc w:val="center"/>
            <w:rPr>
              <w:sz w:val="18"/>
              <w:szCs w:val="18"/>
            </w:rPr>
          </w:pPr>
          <w:r w:rsidRPr="00E470C0">
            <w:rPr>
              <w:sz w:val="18"/>
              <w:szCs w:val="18"/>
            </w:rPr>
            <w:t>Fax: (919) 715-4059</w:t>
          </w:r>
        </w:p>
      </w:tc>
    </w:tr>
  </w:tbl>
  <w:p w14:paraId="23245183" w14:textId="77777777" w:rsidR="009E5D7E" w:rsidRPr="00D31410" w:rsidRDefault="009E5D7E" w:rsidP="009E5D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83E4B" w14:textId="77777777" w:rsidR="00F57C86" w:rsidRDefault="00F57C86">
      <w:r>
        <w:separator/>
      </w:r>
    </w:p>
  </w:footnote>
  <w:footnote w:type="continuationSeparator" w:id="0">
    <w:p w14:paraId="0A03E78E" w14:textId="77777777" w:rsidR="00F57C86" w:rsidRDefault="00F5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80" w:type="dxa"/>
      <w:tblInd w:w="-5" w:type="dxa"/>
      <w:tblBorders>
        <w:bottom w:val="single" w:sz="12" w:space="0" w:color="auto"/>
      </w:tblBorders>
      <w:tblLook w:val="04A0" w:firstRow="1" w:lastRow="0" w:firstColumn="1" w:lastColumn="0" w:noHBand="0" w:noVBand="1"/>
    </w:tblPr>
    <w:tblGrid>
      <w:gridCol w:w="1535"/>
      <w:gridCol w:w="3420"/>
      <w:gridCol w:w="4325"/>
    </w:tblGrid>
    <w:tr w:rsidR="00FD3AC1" w14:paraId="04984A50" w14:textId="77777777" w:rsidTr="00D25454">
      <w:tc>
        <w:tcPr>
          <w:tcW w:w="1535" w:type="dxa"/>
          <w:vMerge w:val="restart"/>
        </w:tcPr>
        <w:p w14:paraId="51FA7CC2" w14:textId="77777777" w:rsidR="00FD3AC1" w:rsidRPr="00D25454" w:rsidRDefault="00FD3AC1" w:rsidP="00D25454">
          <w:pPr>
            <w:pStyle w:val="Header"/>
            <w:ind w:left="-90"/>
            <w:rPr>
              <w:b/>
              <w:spacing w:val="-6"/>
              <w:sz w:val="22"/>
              <w:szCs w:val="22"/>
            </w:rPr>
          </w:pPr>
        </w:p>
      </w:tc>
      <w:tc>
        <w:tcPr>
          <w:tcW w:w="7745" w:type="dxa"/>
          <w:gridSpan w:val="2"/>
        </w:tcPr>
        <w:p w14:paraId="11910C79" w14:textId="77777777" w:rsidR="00FD3AC1" w:rsidRPr="00D25454" w:rsidRDefault="00FD3AC1" w:rsidP="00FD3AC1">
          <w:pPr>
            <w:pStyle w:val="Header"/>
            <w:rPr>
              <w:sz w:val="48"/>
              <w:szCs w:val="48"/>
            </w:rPr>
          </w:pPr>
          <w:r w:rsidRPr="00D25454">
            <w:rPr>
              <w:b/>
              <w:spacing w:val="-6"/>
              <w:sz w:val="48"/>
              <w:szCs w:val="48"/>
            </w:rPr>
            <w:t>North Carolina State Highway Patrol</w:t>
          </w:r>
        </w:p>
      </w:tc>
    </w:tr>
    <w:tr w:rsidR="00FD3AC1" w14:paraId="77FB0068" w14:textId="77777777" w:rsidTr="00D25454">
      <w:trPr>
        <w:trHeight w:val="705"/>
      </w:trPr>
      <w:tc>
        <w:tcPr>
          <w:tcW w:w="1535" w:type="dxa"/>
          <w:vMerge/>
        </w:tcPr>
        <w:p w14:paraId="6167960F" w14:textId="77777777" w:rsidR="00FD3AC1" w:rsidRPr="00D25454" w:rsidRDefault="00FD3AC1" w:rsidP="00FD3AC1">
          <w:pPr>
            <w:pStyle w:val="Header"/>
            <w:rPr>
              <w:sz w:val="22"/>
              <w:szCs w:val="22"/>
            </w:rPr>
          </w:pPr>
        </w:p>
      </w:tc>
      <w:tc>
        <w:tcPr>
          <w:tcW w:w="3420" w:type="dxa"/>
        </w:tcPr>
        <w:p w14:paraId="5DF4A3BA" w14:textId="77777777" w:rsidR="00FD3AC1" w:rsidRPr="00D25454" w:rsidRDefault="00FD3AC1" w:rsidP="00D25454">
          <w:pPr>
            <w:pStyle w:val="Header"/>
            <w:ind w:left="75"/>
            <w:rPr>
              <w:sz w:val="8"/>
              <w:szCs w:val="8"/>
            </w:rPr>
          </w:pPr>
        </w:p>
        <w:p w14:paraId="0D39EE17" w14:textId="77777777" w:rsidR="00FD3AC1" w:rsidRPr="00D25454" w:rsidRDefault="00FD3AC1" w:rsidP="00D25454">
          <w:pPr>
            <w:pStyle w:val="Header"/>
            <w:ind w:left="-15"/>
            <w:rPr>
              <w:sz w:val="22"/>
              <w:szCs w:val="22"/>
            </w:rPr>
          </w:pPr>
          <w:r w:rsidRPr="00D25454">
            <w:rPr>
              <w:sz w:val="22"/>
              <w:szCs w:val="22"/>
            </w:rPr>
            <w:t>Josh Stein</w:t>
          </w:r>
        </w:p>
        <w:p w14:paraId="026FA1D4" w14:textId="77777777" w:rsidR="00FD3AC1" w:rsidRPr="00D25454" w:rsidRDefault="00FD3AC1" w:rsidP="00FD3AC1">
          <w:pPr>
            <w:pStyle w:val="Header"/>
            <w:rPr>
              <w:sz w:val="22"/>
              <w:szCs w:val="22"/>
            </w:rPr>
          </w:pPr>
          <w:r w:rsidRPr="00D25454">
            <w:rPr>
              <w:sz w:val="22"/>
              <w:szCs w:val="22"/>
            </w:rPr>
            <w:t>Governor</w:t>
          </w:r>
        </w:p>
      </w:tc>
      <w:tc>
        <w:tcPr>
          <w:tcW w:w="4325" w:type="dxa"/>
        </w:tcPr>
        <w:p w14:paraId="0FA001B5" w14:textId="77777777" w:rsidR="00FD3AC1" w:rsidRPr="00D25454" w:rsidRDefault="00FD3AC1" w:rsidP="00D25454">
          <w:pPr>
            <w:pStyle w:val="Header"/>
            <w:jc w:val="right"/>
            <w:rPr>
              <w:sz w:val="8"/>
              <w:szCs w:val="8"/>
            </w:rPr>
          </w:pPr>
        </w:p>
        <w:p w14:paraId="086E3F5F" w14:textId="77777777" w:rsidR="00FD3AC1" w:rsidRPr="00D25454" w:rsidRDefault="00FD3AC1" w:rsidP="00D25454">
          <w:pPr>
            <w:pStyle w:val="Header"/>
            <w:ind w:left="-285" w:right="60"/>
            <w:jc w:val="right"/>
            <w:rPr>
              <w:sz w:val="22"/>
              <w:szCs w:val="22"/>
            </w:rPr>
          </w:pPr>
          <w:r w:rsidRPr="00D25454">
            <w:rPr>
              <w:sz w:val="22"/>
              <w:szCs w:val="22"/>
            </w:rPr>
            <w:t>Freddy L. Johnson, Jr.</w:t>
          </w:r>
        </w:p>
        <w:p w14:paraId="0881D5FD" w14:textId="77777777" w:rsidR="00FD3AC1" w:rsidRPr="00D25454" w:rsidRDefault="00FD3AC1" w:rsidP="00D25454">
          <w:pPr>
            <w:pStyle w:val="Header"/>
            <w:ind w:left="-14" w:right="61"/>
            <w:jc w:val="right"/>
            <w:rPr>
              <w:sz w:val="22"/>
              <w:szCs w:val="22"/>
            </w:rPr>
          </w:pPr>
          <w:r w:rsidRPr="00D25454">
            <w:rPr>
              <w:sz w:val="22"/>
              <w:szCs w:val="22"/>
            </w:rPr>
            <w:t>Commander</w:t>
          </w:r>
        </w:p>
      </w:tc>
    </w:tr>
  </w:tbl>
  <w:p w14:paraId="734B8A24" w14:textId="64928E03" w:rsidR="009A4A43" w:rsidRDefault="009E4D39" w:rsidP="00816994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E253110" wp14:editId="4A276676">
          <wp:simplePos x="0" y="0"/>
          <wp:positionH relativeFrom="margin">
            <wp:posOffset>-81280</wp:posOffset>
          </wp:positionH>
          <wp:positionV relativeFrom="margin">
            <wp:posOffset>-1156970</wp:posOffset>
          </wp:positionV>
          <wp:extent cx="991235" cy="913765"/>
          <wp:effectExtent l="0" t="0" r="0" b="0"/>
          <wp:wrapNone/>
          <wp:docPr id="2" name="Picture 133353451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3353451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235" cy="913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96F"/>
    <w:multiLevelType w:val="hybridMultilevel"/>
    <w:tmpl w:val="F4D2E0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AFB4A3C"/>
    <w:multiLevelType w:val="hybridMultilevel"/>
    <w:tmpl w:val="D5FCC1A8"/>
    <w:lvl w:ilvl="0" w:tplc="ED8E158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B52BF5"/>
    <w:multiLevelType w:val="hybridMultilevel"/>
    <w:tmpl w:val="F7F865BA"/>
    <w:lvl w:ilvl="0" w:tplc="508C98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1835AD"/>
    <w:multiLevelType w:val="hybridMultilevel"/>
    <w:tmpl w:val="CC2A16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9D14415"/>
    <w:multiLevelType w:val="hybridMultilevel"/>
    <w:tmpl w:val="9E9AF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0853">
    <w:abstractNumId w:val="2"/>
  </w:num>
  <w:num w:numId="2" w16cid:durableId="2098595781">
    <w:abstractNumId w:val="1"/>
  </w:num>
  <w:num w:numId="3" w16cid:durableId="1996448919">
    <w:abstractNumId w:val="4"/>
  </w:num>
  <w:num w:numId="4" w16cid:durableId="10037392">
    <w:abstractNumId w:val="3"/>
  </w:num>
  <w:num w:numId="5" w16cid:durableId="134761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C86"/>
    <w:rsid w:val="00000364"/>
    <w:rsid w:val="00000A1F"/>
    <w:rsid w:val="00015D4A"/>
    <w:rsid w:val="00015F38"/>
    <w:rsid w:val="00023471"/>
    <w:rsid w:val="00025A5C"/>
    <w:rsid w:val="0002671B"/>
    <w:rsid w:val="000279EA"/>
    <w:rsid w:val="00034C19"/>
    <w:rsid w:val="000361CB"/>
    <w:rsid w:val="00036DDC"/>
    <w:rsid w:val="00046F6B"/>
    <w:rsid w:val="00051131"/>
    <w:rsid w:val="000543BA"/>
    <w:rsid w:val="00057993"/>
    <w:rsid w:val="00057C8F"/>
    <w:rsid w:val="0006294A"/>
    <w:rsid w:val="00063A91"/>
    <w:rsid w:val="00066D74"/>
    <w:rsid w:val="000816CE"/>
    <w:rsid w:val="000834D4"/>
    <w:rsid w:val="000A304B"/>
    <w:rsid w:val="000A413A"/>
    <w:rsid w:val="000A5082"/>
    <w:rsid w:val="000C026C"/>
    <w:rsid w:val="000C20DC"/>
    <w:rsid w:val="000C778E"/>
    <w:rsid w:val="000E0647"/>
    <w:rsid w:val="000E6165"/>
    <w:rsid w:val="000F3C3C"/>
    <w:rsid w:val="00105BFE"/>
    <w:rsid w:val="001068B3"/>
    <w:rsid w:val="00112D2B"/>
    <w:rsid w:val="001302A8"/>
    <w:rsid w:val="0013076F"/>
    <w:rsid w:val="00132CE8"/>
    <w:rsid w:val="0015203C"/>
    <w:rsid w:val="00157F72"/>
    <w:rsid w:val="001626BB"/>
    <w:rsid w:val="00162A8C"/>
    <w:rsid w:val="001657AA"/>
    <w:rsid w:val="001670C2"/>
    <w:rsid w:val="00182645"/>
    <w:rsid w:val="00185213"/>
    <w:rsid w:val="0019261B"/>
    <w:rsid w:val="001A3136"/>
    <w:rsid w:val="001B6497"/>
    <w:rsid w:val="001C2D4B"/>
    <w:rsid w:val="001C5145"/>
    <w:rsid w:val="001C5943"/>
    <w:rsid w:val="001C7069"/>
    <w:rsid w:val="001D28DC"/>
    <w:rsid w:val="001D2EC2"/>
    <w:rsid w:val="001E177C"/>
    <w:rsid w:val="001F15A0"/>
    <w:rsid w:val="001F6266"/>
    <w:rsid w:val="001F6D76"/>
    <w:rsid w:val="00211FBB"/>
    <w:rsid w:val="00220ABC"/>
    <w:rsid w:val="00224456"/>
    <w:rsid w:val="00226A8B"/>
    <w:rsid w:val="00227E4F"/>
    <w:rsid w:val="002437B3"/>
    <w:rsid w:val="00262814"/>
    <w:rsid w:val="00265D6D"/>
    <w:rsid w:val="0027440D"/>
    <w:rsid w:val="00274A2C"/>
    <w:rsid w:val="0028133E"/>
    <w:rsid w:val="00286546"/>
    <w:rsid w:val="002914EF"/>
    <w:rsid w:val="002A0C10"/>
    <w:rsid w:val="002A22F8"/>
    <w:rsid w:val="002A2F67"/>
    <w:rsid w:val="002A3CCA"/>
    <w:rsid w:val="002A49B9"/>
    <w:rsid w:val="002B61E0"/>
    <w:rsid w:val="002C4238"/>
    <w:rsid w:val="002C50CC"/>
    <w:rsid w:val="002C7AFC"/>
    <w:rsid w:val="002D0F8A"/>
    <w:rsid w:val="002D55F7"/>
    <w:rsid w:val="002E4F32"/>
    <w:rsid w:val="002F1674"/>
    <w:rsid w:val="002F5F0F"/>
    <w:rsid w:val="003075F0"/>
    <w:rsid w:val="0031160F"/>
    <w:rsid w:val="00311EE2"/>
    <w:rsid w:val="003128FF"/>
    <w:rsid w:val="00314108"/>
    <w:rsid w:val="00324EB8"/>
    <w:rsid w:val="00350921"/>
    <w:rsid w:val="003540E2"/>
    <w:rsid w:val="003749E9"/>
    <w:rsid w:val="003760C0"/>
    <w:rsid w:val="00383DE5"/>
    <w:rsid w:val="00384CAA"/>
    <w:rsid w:val="003A11FB"/>
    <w:rsid w:val="003A461C"/>
    <w:rsid w:val="003A53AD"/>
    <w:rsid w:val="003A5BCA"/>
    <w:rsid w:val="003B1C06"/>
    <w:rsid w:val="003C7E18"/>
    <w:rsid w:val="003D257C"/>
    <w:rsid w:val="003D65A4"/>
    <w:rsid w:val="003D6C49"/>
    <w:rsid w:val="003D6F32"/>
    <w:rsid w:val="003F2974"/>
    <w:rsid w:val="003F61E0"/>
    <w:rsid w:val="003F63C5"/>
    <w:rsid w:val="004028C5"/>
    <w:rsid w:val="0040549D"/>
    <w:rsid w:val="0040599B"/>
    <w:rsid w:val="00407231"/>
    <w:rsid w:val="00412A5D"/>
    <w:rsid w:val="00427755"/>
    <w:rsid w:val="00430DF3"/>
    <w:rsid w:val="00432439"/>
    <w:rsid w:val="00434B3B"/>
    <w:rsid w:val="00436E7A"/>
    <w:rsid w:val="00444258"/>
    <w:rsid w:val="00445E11"/>
    <w:rsid w:val="00454139"/>
    <w:rsid w:val="00456490"/>
    <w:rsid w:val="00456A66"/>
    <w:rsid w:val="00472EFE"/>
    <w:rsid w:val="0048200D"/>
    <w:rsid w:val="004875C2"/>
    <w:rsid w:val="004A2362"/>
    <w:rsid w:val="004B120E"/>
    <w:rsid w:val="004B2349"/>
    <w:rsid w:val="004B2946"/>
    <w:rsid w:val="004B3A95"/>
    <w:rsid w:val="004B4A92"/>
    <w:rsid w:val="004C005F"/>
    <w:rsid w:val="004D04F1"/>
    <w:rsid w:val="004D7FA1"/>
    <w:rsid w:val="004E16B2"/>
    <w:rsid w:val="004E3837"/>
    <w:rsid w:val="004E59D8"/>
    <w:rsid w:val="005203C3"/>
    <w:rsid w:val="00524C78"/>
    <w:rsid w:val="00527769"/>
    <w:rsid w:val="00530AD2"/>
    <w:rsid w:val="00533351"/>
    <w:rsid w:val="00537D2F"/>
    <w:rsid w:val="005458DA"/>
    <w:rsid w:val="00545A67"/>
    <w:rsid w:val="00550E19"/>
    <w:rsid w:val="00551461"/>
    <w:rsid w:val="005644B2"/>
    <w:rsid w:val="005659DE"/>
    <w:rsid w:val="0057068E"/>
    <w:rsid w:val="0057324B"/>
    <w:rsid w:val="005752EB"/>
    <w:rsid w:val="005754BE"/>
    <w:rsid w:val="00580CD7"/>
    <w:rsid w:val="005820D2"/>
    <w:rsid w:val="00590AAE"/>
    <w:rsid w:val="00591186"/>
    <w:rsid w:val="00596568"/>
    <w:rsid w:val="005B60E6"/>
    <w:rsid w:val="005C6811"/>
    <w:rsid w:val="005C6DB3"/>
    <w:rsid w:val="005D58A9"/>
    <w:rsid w:val="005E2C4A"/>
    <w:rsid w:val="005F19F0"/>
    <w:rsid w:val="005F49CE"/>
    <w:rsid w:val="00606384"/>
    <w:rsid w:val="006129E0"/>
    <w:rsid w:val="006145BD"/>
    <w:rsid w:val="00621936"/>
    <w:rsid w:val="00622BA4"/>
    <w:rsid w:val="00626934"/>
    <w:rsid w:val="00636303"/>
    <w:rsid w:val="00646D48"/>
    <w:rsid w:val="0065302B"/>
    <w:rsid w:val="006627BF"/>
    <w:rsid w:val="0066324E"/>
    <w:rsid w:val="006634F9"/>
    <w:rsid w:val="00680E9A"/>
    <w:rsid w:val="00684693"/>
    <w:rsid w:val="006856BC"/>
    <w:rsid w:val="00694057"/>
    <w:rsid w:val="00694D38"/>
    <w:rsid w:val="00696B36"/>
    <w:rsid w:val="00697400"/>
    <w:rsid w:val="006A1EE4"/>
    <w:rsid w:val="006B214A"/>
    <w:rsid w:val="006B2D24"/>
    <w:rsid w:val="006C205B"/>
    <w:rsid w:val="006C2C95"/>
    <w:rsid w:val="006C71C4"/>
    <w:rsid w:val="006C7BF5"/>
    <w:rsid w:val="006D4C39"/>
    <w:rsid w:val="006E4089"/>
    <w:rsid w:val="006F51AB"/>
    <w:rsid w:val="007002B4"/>
    <w:rsid w:val="00717DFE"/>
    <w:rsid w:val="007205C4"/>
    <w:rsid w:val="00721E9B"/>
    <w:rsid w:val="007402B6"/>
    <w:rsid w:val="00741E05"/>
    <w:rsid w:val="00744F79"/>
    <w:rsid w:val="0075557C"/>
    <w:rsid w:val="007556FD"/>
    <w:rsid w:val="007722B3"/>
    <w:rsid w:val="007829EB"/>
    <w:rsid w:val="00786645"/>
    <w:rsid w:val="007902F0"/>
    <w:rsid w:val="007A2170"/>
    <w:rsid w:val="007A6219"/>
    <w:rsid w:val="007A67F1"/>
    <w:rsid w:val="007B2E40"/>
    <w:rsid w:val="007C01E8"/>
    <w:rsid w:val="007C25FB"/>
    <w:rsid w:val="007D2C83"/>
    <w:rsid w:val="007D42F7"/>
    <w:rsid w:val="007D4B81"/>
    <w:rsid w:val="007D4F4A"/>
    <w:rsid w:val="007E253E"/>
    <w:rsid w:val="007F28E8"/>
    <w:rsid w:val="007F2D68"/>
    <w:rsid w:val="007F672D"/>
    <w:rsid w:val="00804D0D"/>
    <w:rsid w:val="00810619"/>
    <w:rsid w:val="00811C51"/>
    <w:rsid w:val="00813911"/>
    <w:rsid w:val="00814632"/>
    <w:rsid w:val="00814CBA"/>
    <w:rsid w:val="00816994"/>
    <w:rsid w:val="0081718E"/>
    <w:rsid w:val="00824C19"/>
    <w:rsid w:val="00824DEC"/>
    <w:rsid w:val="00827ECD"/>
    <w:rsid w:val="008348C9"/>
    <w:rsid w:val="00847C93"/>
    <w:rsid w:val="00854784"/>
    <w:rsid w:val="00860DD2"/>
    <w:rsid w:val="00864E2A"/>
    <w:rsid w:val="00883EB6"/>
    <w:rsid w:val="008869D5"/>
    <w:rsid w:val="00890126"/>
    <w:rsid w:val="00891109"/>
    <w:rsid w:val="0089233F"/>
    <w:rsid w:val="00893492"/>
    <w:rsid w:val="00896DC4"/>
    <w:rsid w:val="008B1685"/>
    <w:rsid w:val="008B1F61"/>
    <w:rsid w:val="008B5F03"/>
    <w:rsid w:val="008B7A2C"/>
    <w:rsid w:val="008C3F7F"/>
    <w:rsid w:val="008D2B1A"/>
    <w:rsid w:val="008E3C9A"/>
    <w:rsid w:val="008E4A3E"/>
    <w:rsid w:val="008E796B"/>
    <w:rsid w:val="008F1582"/>
    <w:rsid w:val="008F2B19"/>
    <w:rsid w:val="008F4932"/>
    <w:rsid w:val="008F4F45"/>
    <w:rsid w:val="008F635B"/>
    <w:rsid w:val="00906343"/>
    <w:rsid w:val="00914797"/>
    <w:rsid w:val="0091659B"/>
    <w:rsid w:val="009179AF"/>
    <w:rsid w:val="009244E7"/>
    <w:rsid w:val="00930882"/>
    <w:rsid w:val="0093557E"/>
    <w:rsid w:val="00935F79"/>
    <w:rsid w:val="0094104E"/>
    <w:rsid w:val="0094230C"/>
    <w:rsid w:val="009460BF"/>
    <w:rsid w:val="00973788"/>
    <w:rsid w:val="009A4A43"/>
    <w:rsid w:val="009A58C2"/>
    <w:rsid w:val="009B57D9"/>
    <w:rsid w:val="009C5D45"/>
    <w:rsid w:val="009C6732"/>
    <w:rsid w:val="009D502C"/>
    <w:rsid w:val="009E2CF6"/>
    <w:rsid w:val="009E368B"/>
    <w:rsid w:val="009E4D39"/>
    <w:rsid w:val="009E5D7E"/>
    <w:rsid w:val="009F35C5"/>
    <w:rsid w:val="009F6886"/>
    <w:rsid w:val="009F799E"/>
    <w:rsid w:val="00A00C9C"/>
    <w:rsid w:val="00A135DF"/>
    <w:rsid w:val="00A20D00"/>
    <w:rsid w:val="00A227C0"/>
    <w:rsid w:val="00A25F4A"/>
    <w:rsid w:val="00A30E90"/>
    <w:rsid w:val="00A506B3"/>
    <w:rsid w:val="00A524E3"/>
    <w:rsid w:val="00A525C0"/>
    <w:rsid w:val="00A54F55"/>
    <w:rsid w:val="00A55BE7"/>
    <w:rsid w:val="00A76348"/>
    <w:rsid w:val="00A76846"/>
    <w:rsid w:val="00A8292C"/>
    <w:rsid w:val="00A921D3"/>
    <w:rsid w:val="00A965E6"/>
    <w:rsid w:val="00AA0D00"/>
    <w:rsid w:val="00AC75FC"/>
    <w:rsid w:val="00AD2F9F"/>
    <w:rsid w:val="00AD6EE5"/>
    <w:rsid w:val="00AE37DA"/>
    <w:rsid w:val="00AE5A06"/>
    <w:rsid w:val="00AE780D"/>
    <w:rsid w:val="00AF64EB"/>
    <w:rsid w:val="00AF6B3F"/>
    <w:rsid w:val="00B00278"/>
    <w:rsid w:val="00B01F02"/>
    <w:rsid w:val="00B038C1"/>
    <w:rsid w:val="00B04A0B"/>
    <w:rsid w:val="00B05579"/>
    <w:rsid w:val="00B05FB1"/>
    <w:rsid w:val="00B10D81"/>
    <w:rsid w:val="00B13931"/>
    <w:rsid w:val="00B2335E"/>
    <w:rsid w:val="00B253DC"/>
    <w:rsid w:val="00B27E8C"/>
    <w:rsid w:val="00B405DD"/>
    <w:rsid w:val="00B463AB"/>
    <w:rsid w:val="00B50B4D"/>
    <w:rsid w:val="00B56D44"/>
    <w:rsid w:val="00B576B0"/>
    <w:rsid w:val="00B73300"/>
    <w:rsid w:val="00B867B1"/>
    <w:rsid w:val="00B94467"/>
    <w:rsid w:val="00B95FBD"/>
    <w:rsid w:val="00B96FFE"/>
    <w:rsid w:val="00BA259E"/>
    <w:rsid w:val="00BB56F2"/>
    <w:rsid w:val="00BC2076"/>
    <w:rsid w:val="00BC636B"/>
    <w:rsid w:val="00BE2F9B"/>
    <w:rsid w:val="00BE723B"/>
    <w:rsid w:val="00BF1ADB"/>
    <w:rsid w:val="00C1166F"/>
    <w:rsid w:val="00C13FAF"/>
    <w:rsid w:val="00C23A29"/>
    <w:rsid w:val="00C31224"/>
    <w:rsid w:val="00C511E5"/>
    <w:rsid w:val="00C52150"/>
    <w:rsid w:val="00C72BA6"/>
    <w:rsid w:val="00C86840"/>
    <w:rsid w:val="00C8737A"/>
    <w:rsid w:val="00C9019A"/>
    <w:rsid w:val="00C9456F"/>
    <w:rsid w:val="00CA5F97"/>
    <w:rsid w:val="00CA7726"/>
    <w:rsid w:val="00CB13DC"/>
    <w:rsid w:val="00CC6BB2"/>
    <w:rsid w:val="00CC7A4E"/>
    <w:rsid w:val="00CC7DBB"/>
    <w:rsid w:val="00CD372A"/>
    <w:rsid w:val="00CF293B"/>
    <w:rsid w:val="00CF3022"/>
    <w:rsid w:val="00D01227"/>
    <w:rsid w:val="00D13CC4"/>
    <w:rsid w:val="00D25454"/>
    <w:rsid w:val="00D351EC"/>
    <w:rsid w:val="00D443AB"/>
    <w:rsid w:val="00D56438"/>
    <w:rsid w:val="00D56486"/>
    <w:rsid w:val="00D6021E"/>
    <w:rsid w:val="00D64EC1"/>
    <w:rsid w:val="00D71419"/>
    <w:rsid w:val="00D72E26"/>
    <w:rsid w:val="00D857C1"/>
    <w:rsid w:val="00DA0B34"/>
    <w:rsid w:val="00DA14CE"/>
    <w:rsid w:val="00DA2784"/>
    <w:rsid w:val="00DB2F18"/>
    <w:rsid w:val="00DB4350"/>
    <w:rsid w:val="00DC0A45"/>
    <w:rsid w:val="00DC43AA"/>
    <w:rsid w:val="00DC76A7"/>
    <w:rsid w:val="00DF121A"/>
    <w:rsid w:val="00DF26D0"/>
    <w:rsid w:val="00DF41EE"/>
    <w:rsid w:val="00DF4868"/>
    <w:rsid w:val="00DF58A0"/>
    <w:rsid w:val="00DF73FA"/>
    <w:rsid w:val="00E016F0"/>
    <w:rsid w:val="00E041A7"/>
    <w:rsid w:val="00E15D17"/>
    <w:rsid w:val="00E37B7D"/>
    <w:rsid w:val="00E409F0"/>
    <w:rsid w:val="00E42089"/>
    <w:rsid w:val="00E470C0"/>
    <w:rsid w:val="00E521C4"/>
    <w:rsid w:val="00E53D4A"/>
    <w:rsid w:val="00E60586"/>
    <w:rsid w:val="00E718A7"/>
    <w:rsid w:val="00E77674"/>
    <w:rsid w:val="00E84C23"/>
    <w:rsid w:val="00EA6D77"/>
    <w:rsid w:val="00EA7255"/>
    <w:rsid w:val="00EA755D"/>
    <w:rsid w:val="00EB2FCC"/>
    <w:rsid w:val="00EB3D71"/>
    <w:rsid w:val="00EB51DA"/>
    <w:rsid w:val="00EC382E"/>
    <w:rsid w:val="00EC7D19"/>
    <w:rsid w:val="00ED3769"/>
    <w:rsid w:val="00ED704E"/>
    <w:rsid w:val="00EE3BA4"/>
    <w:rsid w:val="00EE7E53"/>
    <w:rsid w:val="00EF0DF3"/>
    <w:rsid w:val="00EF184F"/>
    <w:rsid w:val="00EF5F78"/>
    <w:rsid w:val="00EF676B"/>
    <w:rsid w:val="00F02152"/>
    <w:rsid w:val="00F07DC7"/>
    <w:rsid w:val="00F07FEB"/>
    <w:rsid w:val="00F11350"/>
    <w:rsid w:val="00F14D47"/>
    <w:rsid w:val="00F23647"/>
    <w:rsid w:val="00F246E0"/>
    <w:rsid w:val="00F2590A"/>
    <w:rsid w:val="00F35D43"/>
    <w:rsid w:val="00F42B7B"/>
    <w:rsid w:val="00F42C64"/>
    <w:rsid w:val="00F53590"/>
    <w:rsid w:val="00F536AA"/>
    <w:rsid w:val="00F54B42"/>
    <w:rsid w:val="00F56936"/>
    <w:rsid w:val="00F57C86"/>
    <w:rsid w:val="00F726D0"/>
    <w:rsid w:val="00F76B61"/>
    <w:rsid w:val="00F778C7"/>
    <w:rsid w:val="00F803D5"/>
    <w:rsid w:val="00F86DF9"/>
    <w:rsid w:val="00F95C58"/>
    <w:rsid w:val="00F9628B"/>
    <w:rsid w:val="00FA46FB"/>
    <w:rsid w:val="00FB4F67"/>
    <w:rsid w:val="00FB5926"/>
    <w:rsid w:val="00FC4D07"/>
    <w:rsid w:val="00FC5BE7"/>
    <w:rsid w:val="00FC668B"/>
    <w:rsid w:val="00FD2E50"/>
    <w:rsid w:val="00FD3AC1"/>
    <w:rsid w:val="00FE46F9"/>
    <w:rsid w:val="00FF05A3"/>
    <w:rsid w:val="00FF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E0C902"/>
  <w15:chartTrackingRefBased/>
  <w15:docId w15:val="{D46AAE1E-50FA-45F4-8EF9-C9A20B49D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2BA4"/>
    <w:rPr>
      <w:sz w:val="24"/>
    </w:rPr>
  </w:style>
  <w:style w:type="paragraph" w:styleId="Heading1">
    <w:name w:val="heading 1"/>
    <w:basedOn w:val="Normal"/>
    <w:next w:val="Normal"/>
    <w:qFormat/>
    <w:rsid w:val="00B96FFE"/>
    <w:pPr>
      <w:keepNext/>
      <w:widowControl w:val="0"/>
      <w:outlineLvl w:val="0"/>
    </w:pPr>
    <w:rPr>
      <w:b/>
      <w:snapToGrid w:val="0"/>
    </w:rPr>
  </w:style>
  <w:style w:type="paragraph" w:styleId="Heading2">
    <w:name w:val="heading 2"/>
    <w:basedOn w:val="Normal"/>
    <w:next w:val="Normal"/>
    <w:qFormat/>
    <w:rsid w:val="00B96FFE"/>
    <w:pPr>
      <w:keepNext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96FFE"/>
    <w:pPr>
      <w:keepNext/>
      <w:outlineLvl w:val="2"/>
    </w:pPr>
    <w:rPr>
      <w:rFonts w:cs="Arial"/>
      <w:b/>
      <w:bCs/>
      <w:sz w:val="32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96F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96FF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B9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760C0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FD3AC1"/>
    <w:rPr>
      <w:sz w:val="24"/>
    </w:rPr>
  </w:style>
  <w:style w:type="paragraph" w:styleId="ListParagraph">
    <w:name w:val="List Paragraph"/>
    <w:basedOn w:val="Normal"/>
    <w:uiPriority w:val="34"/>
    <w:qFormat/>
    <w:rsid w:val="00F35D43"/>
    <w:pPr>
      <w:ind w:left="720"/>
      <w:contextualSpacing/>
    </w:pPr>
  </w:style>
  <w:style w:type="character" w:styleId="Hyperlink">
    <w:name w:val="Hyperlink"/>
    <w:basedOn w:val="DefaultParagraphFont"/>
    <w:rsid w:val="005D58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58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ialin.teams.microsoft.com/e3951e36-e259-4c2a-a3a5-7d43f2c36018?id=922808091" TargetMode="External"/><Relationship Id="rId18" Type="http://schemas.openxmlformats.org/officeDocument/2006/relationships/hyperlink" Target="https://teams.microsoft.com/l/meetup-join/19%3ameeting_MGFmOTUwNDEtYjM4OS00ZDMxLTlmYmQtNzA0ZjZlMThjMzU2%40thread.v2/0?context=%7b%22Tid%22%3a%22121bc4c9-1749-4790-a05a-02fe039e2586%22%2c%22Oid%22%3a%22269d83b6-60d4-49a7-9b2e-4703284bd796%22%7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ams.microsoft.com/meetingOptions/?organizerId=269d83b6-60d4-49a7-9b2e-4703284bd796&amp;tenantId=121bc4c9-1749-4790-a05a-02fe039e2586&amp;threadId=19_meeting_MGFmOTUwNDEtYjM4OS00ZDMxLTlmYmQtNzA0ZjZlMThjMzU2@thread.v2&amp;messageId=0&amp;language=en-US" TargetMode="External"/><Relationship Id="rId7" Type="http://schemas.openxmlformats.org/officeDocument/2006/relationships/header" Target="header1.xml"/><Relationship Id="rId12" Type="http://schemas.openxmlformats.org/officeDocument/2006/relationships/hyperlink" Target="tel:+14696769404,,922808091" TargetMode="External"/><Relationship Id="rId17" Type="http://schemas.openxmlformats.org/officeDocument/2006/relationships/hyperlink" Target="https://aka.ms/JoinTeamsMeeting?omkt=en-US" TargetMode="External"/><Relationship Id="rId2" Type="http://schemas.openxmlformats.org/officeDocument/2006/relationships/styles" Target="styles.xml"/><Relationship Id="rId16" Type="http://schemas.openxmlformats.org/officeDocument/2006/relationships/hyperlink" Target="https://teams.microsoft.com/meet/27960877866837?p=aOtFbqmIZm0lxEXwty" TargetMode="External"/><Relationship Id="rId20" Type="http://schemas.openxmlformats.org/officeDocument/2006/relationships/hyperlink" Target="https://dialin.teams.microsoft.com/e3951e36-e259-4c2a-a3a5-7d43f2c36018?id=10552882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ams.microsoft.com/l/meetup-join/19%3ameeting_NThhODVkYTktZjMyNy00OWNkLWJkYTEtZWUzMDQ0MmE4OGUw%40thread.v2/0?context=%7b%22Tid%22%3a%22121bc4c9-1749-4790-a05a-02fe039e2586%22%2c%22Oid%22%3a%22269d83b6-60d4-49a7-9b2e-4703284bd796%22%7d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ialin.teams.microsoft.com/usp/pstnconferencin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ka.ms/JoinTeamsMeeting?omkt=en-US" TargetMode="External"/><Relationship Id="rId19" Type="http://schemas.openxmlformats.org/officeDocument/2006/relationships/hyperlink" Target="tel:+14696769404,,1055288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meet/26589735985540?p=Oll4TeUOVJXu6nrOTw" TargetMode="External"/><Relationship Id="rId14" Type="http://schemas.openxmlformats.org/officeDocument/2006/relationships/hyperlink" Target="https://teams.microsoft.com/meetingOptions/?organizerId=269d83b6-60d4-49a7-9b2e-4703284bd796&amp;tenantId=121bc4c9-1749-4790-a05a-02fe039e2586&amp;threadId=19_meeting_NThhODVkYTktZjMyNy00OWNkLWJkYTEtZWUzMDQ0MmE4OGUw@thread.v2&amp;messageId=0&amp;language=en-US" TargetMode="External"/><Relationship Id="rId22" Type="http://schemas.openxmlformats.org/officeDocument/2006/relationships/hyperlink" Target="https://dialin.teams.microsoft.com/usp/pstnconferencin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roverby\Downloads\External%20Letterhead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External Letterhead (2)</Template>
  <TotalTime>4</TotalTime>
  <Pages>2</Pages>
  <Words>498</Words>
  <Characters>2683</Characters>
  <Application>Microsoft Office Word</Application>
  <DocSecurity>0</DocSecurity>
  <Lines>107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 (External Letterhead)</vt:lpstr>
    </vt:vector>
  </TitlesOfParts>
  <Company>NC State Highway Patrol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(External Letterhead)</dc:title>
  <dc:subject>Memo (External Letterhead)</dc:subject>
  <dc:creator>Overby, Marsha R.</dc:creator>
  <cp:keywords/>
  <dc:description/>
  <cp:lastModifiedBy>Melton, Heather M.</cp:lastModifiedBy>
  <cp:revision>2</cp:revision>
  <cp:lastPrinted>2008-06-27T20:19:00Z</cp:lastPrinted>
  <dcterms:created xsi:type="dcterms:W3CDTF">2026-04-08T13:22:00Z</dcterms:created>
  <dcterms:modified xsi:type="dcterms:W3CDTF">2026-04-08T13:22:00Z</dcterms:modified>
</cp:coreProperties>
</file>