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596BC" w14:textId="77777777" w:rsidR="0086061E" w:rsidRDefault="0086061E" w:rsidP="0086061E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120"/>
        <w:jc w:val="center"/>
      </w:pPr>
      <w:bookmarkStart w:id="0" w:name="_Toc459794507"/>
      <w:bookmarkStart w:id="1" w:name="_Toc509831553"/>
      <w:bookmarkStart w:id="2" w:name="_Toc455472140"/>
      <w:bookmarkStart w:id="3" w:name="_Hlk83286261"/>
    </w:p>
    <w:p w14:paraId="05E480FE" w14:textId="77777777" w:rsidR="0086061E" w:rsidRDefault="0086061E" w:rsidP="0086061E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120"/>
      </w:pPr>
    </w:p>
    <w:p w14:paraId="2A3549D2" w14:textId="77777777" w:rsidR="0086061E" w:rsidRDefault="0086061E" w:rsidP="0086061E">
      <w:pPr>
        <w:pStyle w:val="Heading1"/>
        <w:numPr>
          <w:ilvl w:val="0"/>
          <w:numId w:val="0"/>
        </w:numPr>
        <w:pBdr>
          <w:bottom w:val="none" w:sz="0" w:space="0" w:color="auto"/>
        </w:pBdr>
        <w:spacing w:before="0" w:after="0"/>
      </w:pPr>
      <w:r w:rsidRPr="00084679">
        <w:rPr>
          <w:noProof/>
        </w:rPr>
        <w:drawing>
          <wp:anchor distT="0" distB="0" distL="114300" distR="114300" simplePos="0" relativeHeight="251659264" behindDoc="0" locked="0" layoutInCell="1" allowOverlap="1" wp14:anchorId="7D32FFC4" wp14:editId="288AEEC7">
            <wp:simplePos x="0" y="0"/>
            <wp:positionH relativeFrom="margin">
              <wp:posOffset>-203200</wp:posOffset>
            </wp:positionH>
            <wp:positionV relativeFrom="margin">
              <wp:posOffset>-178012</wp:posOffset>
            </wp:positionV>
            <wp:extent cx="812800" cy="812800"/>
            <wp:effectExtent l="0" t="0" r="6350" b="6350"/>
            <wp:wrapSquare wrapText="bothSides"/>
            <wp:docPr id="34" name="Picture 34" descr="K:\NC Brand\State Logo\New logo\State S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NC Brand\State Logo\New logo\State Sea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</w:p>
    <w:p w14:paraId="595DC3F2" w14:textId="500A2AE9" w:rsidR="0086061E" w:rsidRPr="0035564D" w:rsidRDefault="0086061E" w:rsidP="0086061E">
      <w:pPr>
        <w:pStyle w:val="Heading1"/>
        <w:numPr>
          <w:ilvl w:val="0"/>
          <w:numId w:val="0"/>
        </w:numPr>
        <w:jc w:val="both"/>
      </w:pPr>
      <w:r>
        <w:t>SOLCITATION ADDENDUM</w:t>
      </w:r>
    </w:p>
    <w:bookmarkEnd w:id="3"/>
    <w:p w14:paraId="23F6E27D" w14:textId="77777777" w:rsidR="00302720" w:rsidRPr="0086061E" w:rsidRDefault="00302720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color w:val="000000"/>
        </w:rPr>
      </w:pPr>
    </w:p>
    <w:tbl>
      <w:tblPr>
        <w:tblpPr w:leftFromText="180" w:rightFromText="180" w:vertAnchor="text" w:horzAnchor="margin" w:tblpXSpec="center" w:tblpY="75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6791"/>
      </w:tblGrid>
      <w:tr w:rsidR="008E59A9" w:rsidRPr="0086061E" w14:paraId="6C2F6B50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2A6FB6F5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4" w:name="_Hlk83286393"/>
            <w:r w:rsidRPr="0086061E">
              <w:rPr>
                <w:rFonts w:ascii="Arial" w:hAnsi="Arial" w:cs="Arial"/>
                <w:sz w:val="24"/>
                <w:szCs w:val="24"/>
              </w:rPr>
              <w:t>Issuing Agency:</w:t>
            </w:r>
          </w:p>
        </w:tc>
        <w:tc>
          <w:tcPr>
            <w:tcW w:w="6791" w:type="dxa"/>
            <w:shd w:val="clear" w:color="auto" w:fill="auto"/>
          </w:tcPr>
          <w:p w14:paraId="1ACAABD9" w14:textId="6DADDC64" w:rsidR="008E59A9" w:rsidRPr="0086061E" w:rsidRDefault="00FF5540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NCDAC</w:t>
            </w:r>
          </w:p>
        </w:tc>
      </w:tr>
      <w:tr w:rsidR="008E59A9" w:rsidRPr="0086061E" w14:paraId="0A072E3B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7234C0D7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Solicitation Number:</w:t>
            </w:r>
          </w:p>
        </w:tc>
        <w:tc>
          <w:tcPr>
            <w:tcW w:w="6791" w:type="dxa"/>
            <w:shd w:val="clear" w:color="auto" w:fill="auto"/>
          </w:tcPr>
          <w:p w14:paraId="6CD6DDC8" w14:textId="30F2349C" w:rsidR="008E59A9" w:rsidRPr="0086061E" w:rsidRDefault="00216EFC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EFC">
              <w:rPr>
                <w:rFonts w:ascii="Arial" w:hAnsi="Arial" w:cs="Arial"/>
                <w:color w:val="000000"/>
                <w:sz w:val="22"/>
                <w:szCs w:val="22"/>
              </w:rPr>
              <w:t>52-IFB-</w:t>
            </w:r>
            <w:r w:rsidR="00F546BC">
              <w:rPr>
                <w:rFonts w:ascii="Arial" w:hAnsi="Arial" w:cs="Arial"/>
                <w:color w:val="000000"/>
                <w:sz w:val="22"/>
                <w:szCs w:val="22"/>
              </w:rPr>
              <w:t>1401006609</w:t>
            </w:r>
            <w:r w:rsidRPr="00216EFC">
              <w:rPr>
                <w:rFonts w:ascii="Arial" w:hAnsi="Arial" w:cs="Arial"/>
                <w:color w:val="000000"/>
                <w:sz w:val="22"/>
                <w:szCs w:val="22"/>
              </w:rPr>
              <w:t>-MLE</w:t>
            </w:r>
          </w:p>
        </w:tc>
      </w:tr>
      <w:tr w:rsidR="008E59A9" w:rsidRPr="0086061E" w14:paraId="5A45B9A9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5085488D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Solicitation Description:</w:t>
            </w:r>
          </w:p>
        </w:tc>
        <w:tc>
          <w:tcPr>
            <w:tcW w:w="6791" w:type="dxa"/>
            <w:shd w:val="clear" w:color="auto" w:fill="auto"/>
          </w:tcPr>
          <w:p w14:paraId="243D2F21" w14:textId="6233DCD2" w:rsidR="008E59A9" w:rsidRPr="0086061E" w:rsidRDefault="00F546BC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Fuchsia Poplin Fabric</w:t>
            </w:r>
            <w:r w:rsidR="00620FA6">
              <w:rPr>
                <w:rFonts w:ascii="Arial" w:hAnsi="Arial" w:cs="Arial"/>
                <w:color w:val="000000"/>
                <w:sz w:val="22"/>
                <w:szCs w:val="22"/>
              </w:rPr>
              <w:t>-Tabor Sewing Plant</w:t>
            </w:r>
          </w:p>
        </w:tc>
      </w:tr>
      <w:tr w:rsidR="008E59A9" w:rsidRPr="0086061E" w14:paraId="6480D12B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3FF07CD5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Solicitation Opening Date and Time:</w:t>
            </w:r>
          </w:p>
        </w:tc>
        <w:tc>
          <w:tcPr>
            <w:tcW w:w="6791" w:type="dxa"/>
            <w:shd w:val="clear" w:color="auto" w:fill="auto"/>
          </w:tcPr>
          <w:p w14:paraId="07F1DB90" w14:textId="27F37051" w:rsidR="008E59A9" w:rsidRPr="0086061E" w:rsidRDefault="00F546BC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January 21,</w:t>
            </w:r>
            <w:r w:rsidR="00620F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2024,</w:t>
            </w:r>
            <w:r w:rsidR="00FF5540">
              <w:rPr>
                <w:rFonts w:ascii="Arial" w:hAnsi="Arial" w:cs="Arial"/>
                <w:color w:val="000000"/>
                <w:sz w:val="22"/>
                <w:szCs w:val="22"/>
              </w:rPr>
              <w:t xml:space="preserve"> at 2:00 PM</w:t>
            </w:r>
          </w:p>
        </w:tc>
      </w:tr>
      <w:tr w:rsidR="008E59A9" w:rsidRPr="0086061E" w14:paraId="7DA1BE56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3CE53EC1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Addendum Number:</w:t>
            </w:r>
          </w:p>
        </w:tc>
        <w:tc>
          <w:tcPr>
            <w:tcW w:w="6791" w:type="dxa"/>
            <w:shd w:val="clear" w:color="auto" w:fill="auto"/>
          </w:tcPr>
          <w:p w14:paraId="41A54DAD" w14:textId="11DA782C" w:rsidR="008E59A9" w:rsidRPr="0086061E" w:rsidRDefault="00FF5540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 w:rsidR="00620FA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8E59A9" w:rsidRPr="0086061E" w14:paraId="2AC9D664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410FD6F0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Addendum Date:</w:t>
            </w:r>
          </w:p>
        </w:tc>
        <w:tc>
          <w:tcPr>
            <w:tcW w:w="6791" w:type="dxa"/>
            <w:shd w:val="clear" w:color="auto" w:fill="auto"/>
          </w:tcPr>
          <w:p w14:paraId="17B58C08" w14:textId="4D8AEBD3" w:rsidR="008E59A9" w:rsidRPr="0086061E" w:rsidRDefault="00216EFC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EFC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620FA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216EFC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 w:rsidR="00F546BC">
              <w:rPr>
                <w:rFonts w:ascii="Arial" w:hAnsi="Arial" w:cs="Arial"/>
                <w:color w:val="000000"/>
                <w:sz w:val="22"/>
                <w:szCs w:val="22"/>
              </w:rPr>
              <w:t>20/</w:t>
            </w:r>
            <w:r w:rsidRPr="00216EFC">
              <w:rPr>
                <w:rFonts w:ascii="Arial" w:hAnsi="Arial" w:cs="Arial"/>
                <w:color w:val="000000"/>
                <w:sz w:val="22"/>
                <w:szCs w:val="22"/>
              </w:rPr>
              <w:t>2024</w:t>
            </w:r>
          </w:p>
        </w:tc>
      </w:tr>
      <w:tr w:rsidR="008E59A9" w:rsidRPr="0086061E" w14:paraId="0B583DA8" w14:textId="77777777" w:rsidTr="0086061E">
        <w:trPr>
          <w:trHeight w:val="360"/>
        </w:trPr>
        <w:tc>
          <w:tcPr>
            <w:tcW w:w="3060" w:type="dxa"/>
            <w:shd w:val="clear" w:color="auto" w:fill="D9D9D9" w:themeFill="background1" w:themeFillShade="D9"/>
          </w:tcPr>
          <w:p w14:paraId="1C3278BF" w14:textId="77777777" w:rsidR="008E59A9" w:rsidRPr="0086061E" w:rsidRDefault="008E59A9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061E">
              <w:rPr>
                <w:rFonts w:ascii="Arial" w:hAnsi="Arial" w:cs="Arial"/>
                <w:sz w:val="24"/>
                <w:szCs w:val="24"/>
              </w:rPr>
              <w:t>Purchasing Agent:</w:t>
            </w:r>
          </w:p>
        </w:tc>
        <w:tc>
          <w:tcPr>
            <w:tcW w:w="6791" w:type="dxa"/>
            <w:shd w:val="clear" w:color="auto" w:fill="auto"/>
          </w:tcPr>
          <w:p w14:paraId="574EF6A0" w14:textId="147F4756" w:rsidR="008E59A9" w:rsidRPr="0086061E" w:rsidRDefault="00FF5540" w:rsidP="008E59A9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Lorraine Middleton</w:t>
            </w:r>
          </w:p>
        </w:tc>
      </w:tr>
      <w:bookmarkEnd w:id="4"/>
    </w:tbl>
    <w:p w14:paraId="2D101BD1" w14:textId="360F3B2B" w:rsidR="003442CF" w:rsidRDefault="003442CF" w:rsidP="003442CF">
      <w:pPr>
        <w:spacing w:after="120"/>
        <w:rPr>
          <w:rFonts w:ascii="Arial" w:hAnsi="Arial" w:cs="Arial"/>
          <w:color w:val="000000"/>
        </w:rPr>
      </w:pPr>
    </w:p>
    <w:p w14:paraId="015DBC6A" w14:textId="3364D975" w:rsidR="003442CF" w:rsidRPr="004F4EA5" w:rsidRDefault="003442CF" w:rsidP="003442CF">
      <w:pPr>
        <w:spacing w:after="120"/>
        <w:rPr>
          <w:rFonts w:ascii="Arial" w:hAnsi="Arial" w:cs="Arial"/>
          <w:bCs/>
          <w:color w:val="000000"/>
          <w:sz w:val="24"/>
          <w:szCs w:val="24"/>
        </w:rPr>
      </w:pPr>
      <w:r w:rsidRPr="003442CF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FAILURE TO RETURN THIS ADDENDUM MAY SUBJECT YOUR </w:t>
      </w:r>
      <w:r>
        <w:rPr>
          <w:rFonts w:ascii="Arial" w:hAnsi="Arial" w:cs="Arial"/>
          <w:b/>
          <w:color w:val="000000"/>
          <w:sz w:val="24"/>
          <w:szCs w:val="24"/>
          <w:u w:val="single"/>
        </w:rPr>
        <w:t>RESPONSE</w:t>
      </w:r>
      <w:r w:rsidRPr="003442CF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TO REJECTION</w:t>
      </w:r>
      <w:r w:rsidR="004F4EA5">
        <w:rPr>
          <w:rFonts w:ascii="Arial" w:hAnsi="Arial" w:cs="Arial"/>
          <w:b/>
          <w:color w:val="000000"/>
          <w:sz w:val="24"/>
          <w:szCs w:val="24"/>
          <w:u w:val="single"/>
        </w:rPr>
        <w:t>.</w:t>
      </w:r>
    </w:p>
    <w:p w14:paraId="71CDF5E9" w14:textId="77777777" w:rsidR="003442CF" w:rsidRPr="003442CF" w:rsidRDefault="003442CF" w:rsidP="003442CF">
      <w:pPr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</w:p>
    <w:p w14:paraId="75B08098" w14:textId="66CEF815" w:rsidR="00E820FA" w:rsidRPr="0086061E" w:rsidRDefault="00E820FA" w:rsidP="00E820FA">
      <w:pPr>
        <w:pStyle w:val="ListParagraph"/>
        <w:numPr>
          <w:ilvl w:val="0"/>
          <w:numId w:val="3"/>
        </w:numPr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86061E">
        <w:rPr>
          <w:rFonts w:ascii="Arial" w:hAnsi="Arial" w:cs="Arial"/>
          <w:color w:val="000000"/>
          <w:sz w:val="24"/>
          <w:szCs w:val="24"/>
        </w:rPr>
        <w:t xml:space="preserve">The </w:t>
      </w:r>
      <w:r w:rsidR="00136537" w:rsidRPr="0086061E">
        <w:rPr>
          <w:rFonts w:ascii="Arial" w:hAnsi="Arial" w:cs="Arial"/>
          <w:color w:val="000000"/>
          <w:sz w:val="24"/>
          <w:szCs w:val="24"/>
        </w:rPr>
        <w:t>S</w:t>
      </w:r>
      <w:r w:rsidRPr="0086061E">
        <w:rPr>
          <w:rFonts w:ascii="Arial" w:hAnsi="Arial" w:cs="Arial"/>
          <w:color w:val="000000"/>
          <w:sz w:val="24"/>
          <w:szCs w:val="24"/>
        </w:rPr>
        <w:t>olicitation is hereby modified as follows:</w:t>
      </w:r>
    </w:p>
    <w:p w14:paraId="4224469B" w14:textId="77777777" w:rsidR="008E59A9" w:rsidRPr="0086061E" w:rsidRDefault="008E59A9" w:rsidP="008E59A9">
      <w:pPr>
        <w:pStyle w:val="ListParagraph"/>
        <w:spacing w:after="120" w:line="240" w:lineRule="auto"/>
        <w:rPr>
          <w:rFonts w:ascii="Arial" w:hAnsi="Arial" w:cs="Arial"/>
          <w:color w:val="000000"/>
        </w:rPr>
      </w:pPr>
    </w:p>
    <w:tbl>
      <w:tblPr>
        <w:tblpPr w:leftFromText="180" w:rightFromText="180" w:vertAnchor="text" w:horzAnchor="margin" w:tblpX="-195" w:tblpY="-30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1883"/>
        <w:gridCol w:w="3046"/>
        <w:gridCol w:w="3321"/>
      </w:tblGrid>
      <w:tr w:rsidR="008E59A9" w:rsidRPr="0086061E" w14:paraId="52304F7C" w14:textId="77777777" w:rsidTr="00F16D0C">
        <w:trPr>
          <w:cantSplit/>
          <w:tblHeader/>
        </w:trPr>
        <w:tc>
          <w:tcPr>
            <w:tcW w:w="1650" w:type="dxa"/>
            <w:shd w:val="clear" w:color="auto" w:fill="D9D9D9" w:themeFill="background1" w:themeFillShade="D9"/>
          </w:tcPr>
          <w:p w14:paraId="68D27760" w14:textId="77777777" w:rsidR="008E59A9" w:rsidRPr="0086061E" w:rsidRDefault="008E59A9" w:rsidP="00F16D0C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Modification #</w:t>
            </w:r>
          </w:p>
        </w:tc>
        <w:tc>
          <w:tcPr>
            <w:tcW w:w="1883" w:type="dxa"/>
            <w:shd w:val="clear" w:color="auto" w:fill="D9D9D9" w:themeFill="background1" w:themeFillShade="D9"/>
          </w:tcPr>
          <w:p w14:paraId="6D3A9742" w14:textId="77777777" w:rsidR="008E59A9" w:rsidRPr="0086061E" w:rsidRDefault="008E59A9" w:rsidP="00F16D0C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Solicitation Section</w:t>
            </w:r>
          </w:p>
        </w:tc>
        <w:tc>
          <w:tcPr>
            <w:tcW w:w="3046" w:type="dxa"/>
            <w:shd w:val="clear" w:color="auto" w:fill="D9D9D9" w:themeFill="background1" w:themeFillShade="D9"/>
          </w:tcPr>
          <w:p w14:paraId="7BC9A2B4" w14:textId="77777777" w:rsidR="008E59A9" w:rsidRPr="0086061E" w:rsidRDefault="008E59A9" w:rsidP="00F16D0C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Current Solicitation Language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0173CA9B" w14:textId="77777777" w:rsidR="008E59A9" w:rsidRPr="0086061E" w:rsidRDefault="008E59A9" w:rsidP="00F16D0C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Updated Solicitation Language</w:t>
            </w:r>
          </w:p>
        </w:tc>
      </w:tr>
      <w:tr w:rsidR="00F546BC" w:rsidRPr="0086061E" w14:paraId="094E517D" w14:textId="77777777" w:rsidTr="00F16D0C">
        <w:trPr>
          <w:cantSplit/>
          <w:trHeight w:val="288"/>
        </w:trPr>
        <w:tc>
          <w:tcPr>
            <w:tcW w:w="1650" w:type="dxa"/>
            <w:shd w:val="clear" w:color="auto" w:fill="auto"/>
          </w:tcPr>
          <w:p w14:paraId="22662436" w14:textId="77777777" w:rsidR="00F546BC" w:rsidRPr="0086061E" w:rsidRDefault="00F546BC" w:rsidP="00F16D0C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  <w:r w:rsidRPr="0086061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83" w:type="dxa"/>
            <w:shd w:val="clear" w:color="auto" w:fill="auto"/>
          </w:tcPr>
          <w:p w14:paraId="4387FA97" w14:textId="5388929E" w:rsidR="00F546BC" w:rsidRPr="0086061E" w:rsidRDefault="00F16D0C" w:rsidP="00F16D0C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2.4 IFB</w:t>
            </w:r>
            <w:r w:rsidR="00F546BC">
              <w:rPr>
                <w:rFonts w:ascii="Arial" w:hAnsi="Arial" w:cs="Arial"/>
                <w:color w:val="000000"/>
              </w:rPr>
              <w:t xml:space="preserve"> SCHEDULE</w:t>
            </w:r>
          </w:p>
        </w:tc>
        <w:tc>
          <w:tcPr>
            <w:tcW w:w="3046" w:type="dxa"/>
            <w:shd w:val="clear" w:color="auto" w:fill="auto"/>
          </w:tcPr>
          <w:p w14:paraId="52A55DED" w14:textId="3A8E3EFC" w:rsidR="00F546BC" w:rsidRPr="0086061E" w:rsidRDefault="00F546BC" w:rsidP="00F16D0C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OPENING DATE JANUARY 20, 2025</w:t>
            </w:r>
          </w:p>
        </w:tc>
        <w:tc>
          <w:tcPr>
            <w:tcW w:w="3321" w:type="dxa"/>
            <w:shd w:val="clear" w:color="auto" w:fill="auto"/>
          </w:tcPr>
          <w:p w14:paraId="2D113C98" w14:textId="55BE3990" w:rsidR="00F546BC" w:rsidRPr="0086061E" w:rsidRDefault="00F546BC" w:rsidP="00F16D0C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OPENING DATE JANUARY 2</w:t>
            </w:r>
            <w:r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, 2025</w:t>
            </w:r>
          </w:p>
        </w:tc>
      </w:tr>
    </w:tbl>
    <w:p w14:paraId="0F422D20" w14:textId="77777777" w:rsidR="00E820FA" w:rsidRPr="00D44714" w:rsidRDefault="00E820FA" w:rsidP="00E820FA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ind w:left="180"/>
        <w:rPr>
          <w:rFonts w:ascii="Arial" w:hAnsi="Arial" w:cs="Arial"/>
        </w:rPr>
      </w:pPr>
    </w:p>
    <w:p w14:paraId="4CD6EE6A" w14:textId="634B23DB" w:rsidR="00136537" w:rsidRPr="0086061E" w:rsidRDefault="00136537" w:rsidP="00E820FA">
      <w:pPr>
        <w:pStyle w:val="ListParagraph"/>
        <w:numPr>
          <w:ilvl w:val="0"/>
          <w:numId w:val="3"/>
        </w:numPr>
        <w:spacing w:after="120" w:line="240" w:lineRule="auto"/>
        <w:rPr>
          <w:rFonts w:ascii="Arial" w:hAnsi="Arial" w:cs="Arial"/>
          <w:color w:val="000000"/>
          <w:sz w:val="24"/>
          <w:szCs w:val="24"/>
        </w:rPr>
      </w:pPr>
      <w:r w:rsidRPr="0086061E">
        <w:rPr>
          <w:rFonts w:ascii="Arial" w:hAnsi="Arial" w:cs="Arial"/>
          <w:color w:val="000000"/>
          <w:sz w:val="24"/>
          <w:szCs w:val="24"/>
        </w:rPr>
        <w:t>The f</w:t>
      </w:r>
      <w:r w:rsidR="00E820FA" w:rsidRPr="0086061E">
        <w:rPr>
          <w:rFonts w:ascii="Arial" w:hAnsi="Arial" w:cs="Arial"/>
          <w:color w:val="000000"/>
          <w:sz w:val="24"/>
          <w:szCs w:val="24"/>
        </w:rPr>
        <w:t xml:space="preserve">ollowing are questions received about the </w:t>
      </w:r>
      <w:r w:rsidRPr="0086061E">
        <w:rPr>
          <w:rFonts w:ascii="Arial" w:hAnsi="Arial" w:cs="Arial"/>
          <w:color w:val="000000"/>
          <w:sz w:val="24"/>
          <w:szCs w:val="24"/>
        </w:rPr>
        <w:t>S</w:t>
      </w:r>
      <w:r w:rsidR="00E820FA" w:rsidRPr="0086061E">
        <w:rPr>
          <w:rFonts w:ascii="Arial" w:hAnsi="Arial" w:cs="Arial"/>
          <w:color w:val="000000"/>
          <w:sz w:val="24"/>
          <w:szCs w:val="24"/>
        </w:rPr>
        <w:t xml:space="preserve">olicitation and the State’s </w:t>
      </w:r>
      <w:r w:rsidR="00DB07FD">
        <w:rPr>
          <w:rFonts w:ascii="Arial" w:hAnsi="Arial" w:cs="Arial"/>
          <w:color w:val="000000"/>
          <w:sz w:val="24"/>
          <w:szCs w:val="24"/>
        </w:rPr>
        <w:t>response</w:t>
      </w:r>
      <w:r w:rsidR="00E820FA" w:rsidRPr="0086061E">
        <w:rPr>
          <w:rFonts w:ascii="Arial" w:hAnsi="Arial" w:cs="Arial"/>
          <w:color w:val="000000"/>
          <w:sz w:val="24"/>
          <w:szCs w:val="24"/>
        </w:rPr>
        <w:t xml:space="preserve"> to th</w:t>
      </w:r>
      <w:r w:rsidR="00DB07FD">
        <w:rPr>
          <w:rFonts w:ascii="Arial" w:hAnsi="Arial" w:cs="Arial"/>
          <w:color w:val="000000"/>
          <w:sz w:val="24"/>
          <w:szCs w:val="24"/>
        </w:rPr>
        <w:t>ose</w:t>
      </w:r>
      <w:r w:rsidR="00E820FA" w:rsidRPr="0086061E">
        <w:rPr>
          <w:rFonts w:ascii="Arial" w:hAnsi="Arial" w:cs="Arial"/>
          <w:color w:val="000000"/>
          <w:sz w:val="24"/>
          <w:szCs w:val="24"/>
        </w:rPr>
        <w:t xml:space="preserve"> questions</w:t>
      </w:r>
      <w:r w:rsidR="00DB07FD">
        <w:rPr>
          <w:rFonts w:ascii="Arial" w:hAnsi="Arial" w:cs="Arial"/>
          <w:color w:val="000000"/>
          <w:sz w:val="24"/>
          <w:szCs w:val="24"/>
        </w:rPr>
        <w:t>:</w:t>
      </w:r>
      <w:r w:rsidR="00E820FA" w:rsidRPr="0086061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D65A612" w14:textId="1CF70DBE" w:rsidR="00E820FA" w:rsidRPr="0086061E" w:rsidRDefault="00E820FA" w:rsidP="00136537">
      <w:pPr>
        <w:pStyle w:val="ListParagraph"/>
        <w:spacing w:after="120" w:line="240" w:lineRule="auto"/>
        <w:rPr>
          <w:rFonts w:ascii="Arial" w:hAnsi="Arial" w:cs="Arial"/>
          <w:color w:val="000000"/>
        </w:rPr>
      </w:pPr>
      <w:r w:rsidRPr="0086061E">
        <w:rPr>
          <w:rFonts w:ascii="Arial" w:hAnsi="Arial" w:cs="Arial"/>
          <w:color w:val="000000"/>
        </w:rPr>
        <w:t xml:space="preserve"> </w:t>
      </w:r>
    </w:p>
    <w:tbl>
      <w:tblPr>
        <w:tblW w:w="990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1226"/>
        <w:gridCol w:w="3468"/>
        <w:gridCol w:w="3496"/>
      </w:tblGrid>
      <w:tr w:rsidR="00B64F12" w:rsidRPr="0086061E" w14:paraId="191F537F" w14:textId="77777777" w:rsidTr="00136537">
        <w:trPr>
          <w:tblHeader/>
        </w:trPr>
        <w:tc>
          <w:tcPr>
            <w:tcW w:w="1710" w:type="dxa"/>
            <w:shd w:val="clear" w:color="auto" w:fill="D9D9D9" w:themeFill="background1" w:themeFillShade="D9"/>
          </w:tcPr>
          <w:p w14:paraId="4FA0DF53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Question #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14:paraId="69A45B60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Document Section</w:t>
            </w:r>
          </w:p>
        </w:tc>
        <w:tc>
          <w:tcPr>
            <w:tcW w:w="3468" w:type="dxa"/>
            <w:shd w:val="clear" w:color="auto" w:fill="D9D9D9" w:themeFill="background1" w:themeFillShade="D9"/>
          </w:tcPr>
          <w:p w14:paraId="6152651D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Vendor Question</w:t>
            </w:r>
          </w:p>
        </w:tc>
        <w:tc>
          <w:tcPr>
            <w:tcW w:w="3496" w:type="dxa"/>
            <w:shd w:val="clear" w:color="auto" w:fill="D9D9D9" w:themeFill="background1" w:themeFillShade="D9"/>
          </w:tcPr>
          <w:p w14:paraId="30FDF150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6061E">
              <w:rPr>
                <w:rFonts w:ascii="Arial" w:hAnsi="Arial" w:cs="Arial"/>
                <w:b/>
                <w:bCs/>
                <w:color w:val="000000"/>
              </w:rPr>
              <w:t>State’s Response</w:t>
            </w:r>
          </w:p>
        </w:tc>
      </w:tr>
      <w:tr w:rsidR="00B64F12" w:rsidRPr="0086061E" w14:paraId="4B52B938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61D2E2E9" w14:textId="349474BA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7257F230" w14:textId="685F8C40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32F30AB5" w14:textId="5FF8D711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30EE918E" w14:textId="7DB33B5A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B64F12" w:rsidRPr="0086061E" w14:paraId="5AA72564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3F9881DE" w14:textId="0BCAB664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58BB0A66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1A8AC259" w14:textId="5CAD7B46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584E9B42" w14:textId="65125819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B64F12" w:rsidRPr="0086061E" w14:paraId="018007CF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5952552D" w14:textId="42796381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469A961C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337D8631" w14:textId="7AC3BEBD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7191CD5B" w14:textId="130891EC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B64F12" w:rsidRPr="0086061E" w14:paraId="05AF9678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27B84B78" w14:textId="4CBA8699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64340812" w14:textId="585089D4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3B2678D6" w14:textId="66AB17BC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4DF68741" w14:textId="45EB15AB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B64F12" w:rsidRPr="0086061E" w14:paraId="3B30B971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3C2C2281" w14:textId="169A1EAB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04348F73" w14:textId="1F3BF088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6F6FE76C" w14:textId="378579B0" w:rsidR="00B64F12" w:rsidRPr="00141740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330E005D" w14:textId="2ACA8CBA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691BC5" w:rsidRPr="0086061E" w14:paraId="20550B8D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226BE4E3" w14:textId="77777777" w:rsidR="00691BC5" w:rsidRPr="0086061E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2038A81E" w14:textId="77777777" w:rsidR="00691BC5" w:rsidRPr="0086061E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38963D99" w14:textId="77777777" w:rsidR="00691BC5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76C5E0FC" w14:textId="77777777" w:rsidR="00691BC5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B64F12" w:rsidRPr="0086061E" w14:paraId="120FAA58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5746ECBB" w14:textId="58A941E4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56F4A31D" w14:textId="77777777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02227FEF" w14:textId="15C243A1" w:rsidR="00B64F12" w:rsidRPr="00141740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009292A0" w14:textId="319755C5" w:rsidR="00B64F12" w:rsidRPr="0086061E" w:rsidRDefault="00B64F12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691BC5" w:rsidRPr="0086061E" w14:paraId="092965C4" w14:textId="77777777" w:rsidTr="00136537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039F44B3" w14:textId="29D8E88C" w:rsidR="00691BC5" w:rsidRPr="0086061E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  <w:bookmarkStart w:id="5" w:name="_Hlk184200128"/>
            <w:bookmarkStart w:id="6" w:name="_Hlk184200135"/>
          </w:p>
        </w:tc>
        <w:tc>
          <w:tcPr>
            <w:tcW w:w="1226" w:type="dxa"/>
            <w:shd w:val="clear" w:color="auto" w:fill="auto"/>
          </w:tcPr>
          <w:p w14:paraId="101B399B" w14:textId="77777777" w:rsidR="00691BC5" w:rsidRPr="0086061E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7F7DBA15" w14:textId="08D3365B" w:rsidR="00691BC5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1558C279" w14:textId="7051AFD3" w:rsidR="00691BC5" w:rsidRDefault="00691BC5" w:rsidP="00B64F1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bookmarkEnd w:id="5"/>
      <w:tr w:rsidR="00141740" w14:paraId="05498C1D" w14:textId="77777777" w:rsidTr="009B0F03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21B75A4C" w14:textId="0FADE9D6" w:rsidR="00141740" w:rsidRPr="0086061E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120FD60D" w14:textId="77777777" w:rsidR="00141740" w:rsidRPr="0086061E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04936C4B" w14:textId="10EA82F0" w:rsidR="00141740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26AE3C3C" w14:textId="015E1223" w:rsidR="00141740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bookmarkEnd w:id="6"/>
      <w:tr w:rsidR="00141740" w14:paraId="6FAFCA6A" w14:textId="77777777" w:rsidTr="009B0F03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3967B42C" w14:textId="27D2AA1D" w:rsidR="00141740" w:rsidRPr="0086061E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5A77CD94" w14:textId="77777777" w:rsidR="00141740" w:rsidRPr="0086061E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41169F8D" w14:textId="42288713" w:rsidR="00141740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1BF3B692" w14:textId="721F9F20" w:rsidR="00141740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  <w:tr w:rsidR="00141740" w14:paraId="5E8ED890" w14:textId="77777777" w:rsidTr="009B0F03">
        <w:trPr>
          <w:cantSplit/>
          <w:trHeight w:val="288"/>
        </w:trPr>
        <w:tc>
          <w:tcPr>
            <w:tcW w:w="1710" w:type="dxa"/>
            <w:shd w:val="clear" w:color="auto" w:fill="auto"/>
          </w:tcPr>
          <w:p w14:paraId="45F53A5F" w14:textId="2D074B30" w:rsidR="00141740" w:rsidRPr="0086061E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shd w:val="clear" w:color="auto" w:fill="auto"/>
          </w:tcPr>
          <w:p w14:paraId="6BCD1DB5" w14:textId="77777777" w:rsidR="00141740" w:rsidRPr="0086061E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68" w:type="dxa"/>
            <w:shd w:val="clear" w:color="auto" w:fill="auto"/>
          </w:tcPr>
          <w:p w14:paraId="36F9A8BB" w14:textId="1B126DB4" w:rsidR="00141740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  <w:tc>
          <w:tcPr>
            <w:tcW w:w="3496" w:type="dxa"/>
            <w:shd w:val="clear" w:color="auto" w:fill="auto"/>
          </w:tcPr>
          <w:p w14:paraId="22CAF111" w14:textId="57D4D594" w:rsidR="00141740" w:rsidRDefault="00141740" w:rsidP="009B0F03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</w:tabs>
              <w:rPr>
                <w:rFonts w:ascii="Arial" w:hAnsi="Arial" w:cs="Arial"/>
                <w:color w:val="000000"/>
              </w:rPr>
            </w:pPr>
          </w:p>
        </w:tc>
      </w:tr>
    </w:tbl>
    <w:p w14:paraId="333C0316" w14:textId="77777777" w:rsidR="00691BC5" w:rsidRDefault="00691BC5" w:rsidP="00C10A28">
      <w:pPr>
        <w:widowControl w:val="0"/>
        <w:tabs>
          <w:tab w:val="left" w:pos="701"/>
        </w:tabs>
        <w:kinsoku w:val="0"/>
        <w:overflowPunct w:val="0"/>
        <w:autoSpaceDE w:val="0"/>
        <w:autoSpaceDN w:val="0"/>
        <w:adjustRightInd w:val="0"/>
        <w:spacing w:line="264" w:lineRule="auto"/>
        <w:rPr>
          <w:rFonts w:ascii="Arial" w:hAnsi="Arial" w:cs="Arial"/>
          <w:sz w:val="24"/>
          <w:szCs w:val="24"/>
        </w:rPr>
      </w:pPr>
    </w:p>
    <w:p w14:paraId="064696BD" w14:textId="0E88DABB" w:rsidR="00C10A28" w:rsidRPr="00562D0F" w:rsidRDefault="00FB0AB0" w:rsidP="00C10A28">
      <w:pPr>
        <w:widowControl w:val="0"/>
        <w:tabs>
          <w:tab w:val="left" w:pos="701"/>
        </w:tabs>
        <w:kinsoku w:val="0"/>
        <w:overflowPunct w:val="0"/>
        <w:autoSpaceDE w:val="0"/>
        <w:autoSpaceDN w:val="0"/>
        <w:adjustRightInd w:val="0"/>
        <w:spacing w:line="264" w:lineRule="auto"/>
        <w:rPr>
          <w:rFonts w:ascii="Arial" w:hAnsi="Arial" w:cs="Arial"/>
          <w:sz w:val="24"/>
          <w:szCs w:val="24"/>
        </w:rPr>
      </w:pPr>
      <w:r w:rsidRPr="00562D0F">
        <w:rPr>
          <w:rFonts w:ascii="Arial" w:hAnsi="Arial" w:cs="Arial"/>
          <w:sz w:val="24"/>
          <w:szCs w:val="24"/>
        </w:rPr>
        <w:t xml:space="preserve">Check </w:t>
      </w:r>
      <w:r w:rsidRPr="00562D0F">
        <w:rPr>
          <w:rFonts w:ascii="Arial" w:hAnsi="Arial" w:cs="Arial"/>
          <w:b/>
          <w:bCs/>
          <w:sz w:val="24"/>
          <w:szCs w:val="24"/>
        </w:rPr>
        <w:t xml:space="preserve">ONLY </w:t>
      </w:r>
      <w:r w:rsidR="008F64AC" w:rsidRPr="008F64AC">
        <w:rPr>
          <w:rFonts w:ascii="Arial" w:hAnsi="Arial" w:cs="Arial"/>
          <w:b/>
          <w:bCs/>
          <w:sz w:val="24"/>
          <w:szCs w:val="24"/>
        </w:rPr>
        <w:t>ONE</w:t>
      </w:r>
      <w:r w:rsidRPr="00562D0F">
        <w:rPr>
          <w:rFonts w:ascii="Arial" w:hAnsi="Arial" w:cs="Arial"/>
          <w:sz w:val="24"/>
          <w:szCs w:val="24"/>
        </w:rPr>
        <w:t xml:space="preserve"> of the following </w:t>
      </w:r>
      <w:r w:rsidR="008F64AC">
        <w:rPr>
          <w:rFonts w:ascii="Arial" w:hAnsi="Arial" w:cs="Arial"/>
          <w:sz w:val="24"/>
          <w:szCs w:val="24"/>
        </w:rPr>
        <w:t>options</w:t>
      </w:r>
      <w:r w:rsidRPr="00562D0F">
        <w:rPr>
          <w:rFonts w:ascii="Arial" w:hAnsi="Arial" w:cs="Arial"/>
          <w:sz w:val="24"/>
          <w:szCs w:val="24"/>
        </w:rPr>
        <w:t xml:space="preserve"> and return one properly executed copy of this </w:t>
      </w:r>
      <w:r w:rsidR="00562D0F" w:rsidRPr="00562D0F">
        <w:rPr>
          <w:rFonts w:ascii="Arial" w:hAnsi="Arial" w:cs="Arial"/>
          <w:sz w:val="24"/>
          <w:szCs w:val="24"/>
        </w:rPr>
        <w:t>A</w:t>
      </w:r>
      <w:r w:rsidRPr="00562D0F">
        <w:rPr>
          <w:rFonts w:ascii="Arial" w:hAnsi="Arial" w:cs="Arial"/>
          <w:sz w:val="24"/>
          <w:szCs w:val="24"/>
        </w:rPr>
        <w:t>ddendum prior</w:t>
      </w:r>
      <w:r w:rsidRPr="00562D0F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2D0F">
        <w:rPr>
          <w:rFonts w:ascii="Arial" w:hAnsi="Arial" w:cs="Arial"/>
          <w:sz w:val="24"/>
          <w:szCs w:val="24"/>
        </w:rPr>
        <w:t xml:space="preserve">to </w:t>
      </w:r>
      <w:r w:rsidR="008F64AC">
        <w:rPr>
          <w:rFonts w:ascii="Arial" w:hAnsi="Arial" w:cs="Arial"/>
          <w:sz w:val="24"/>
          <w:szCs w:val="24"/>
        </w:rPr>
        <w:t>the Solicitation</w:t>
      </w:r>
      <w:r w:rsidRPr="00562D0F">
        <w:rPr>
          <w:rFonts w:ascii="Arial" w:hAnsi="Arial" w:cs="Arial"/>
          <w:w w:val="102"/>
          <w:sz w:val="24"/>
          <w:szCs w:val="24"/>
        </w:rPr>
        <w:t xml:space="preserve"> </w:t>
      </w:r>
      <w:r w:rsidRPr="00562D0F">
        <w:rPr>
          <w:rFonts w:ascii="Arial" w:hAnsi="Arial" w:cs="Arial"/>
          <w:sz w:val="24"/>
          <w:szCs w:val="24"/>
        </w:rPr>
        <w:t>opening time and date.</w:t>
      </w:r>
    </w:p>
    <w:p w14:paraId="47BB0921" w14:textId="77777777" w:rsidR="00C10A28" w:rsidRPr="00562D0F" w:rsidRDefault="00C10A28" w:rsidP="00C10A28">
      <w:pPr>
        <w:widowControl w:val="0"/>
        <w:tabs>
          <w:tab w:val="left" w:pos="701"/>
        </w:tabs>
        <w:kinsoku w:val="0"/>
        <w:overflowPunct w:val="0"/>
        <w:autoSpaceDE w:val="0"/>
        <w:autoSpaceDN w:val="0"/>
        <w:adjustRightInd w:val="0"/>
        <w:spacing w:line="264" w:lineRule="auto"/>
        <w:rPr>
          <w:rFonts w:ascii="Arial" w:hAnsi="Arial" w:cs="Arial"/>
          <w:sz w:val="24"/>
          <w:szCs w:val="24"/>
        </w:rPr>
      </w:pPr>
    </w:p>
    <w:p w14:paraId="50C7DEFB" w14:textId="20879194" w:rsidR="00FB0AB0" w:rsidRPr="00562D0F" w:rsidRDefault="00F16D0C" w:rsidP="00173978">
      <w:pPr>
        <w:widowControl w:val="0"/>
        <w:kinsoku w:val="0"/>
        <w:overflowPunct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112285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238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73978">
        <w:rPr>
          <w:rFonts w:ascii="Arial" w:hAnsi="Arial" w:cs="Arial"/>
          <w:sz w:val="24"/>
          <w:szCs w:val="24"/>
        </w:rPr>
        <w:tab/>
      </w:r>
      <w:r w:rsidR="00FB0AB0" w:rsidRPr="00562D0F">
        <w:rPr>
          <w:rFonts w:ascii="Arial" w:hAnsi="Arial" w:cs="Arial"/>
          <w:sz w:val="24"/>
          <w:szCs w:val="24"/>
        </w:rPr>
        <w:t xml:space="preserve">A response </w:t>
      </w:r>
      <w:r w:rsidR="00C10A28" w:rsidRPr="00562D0F">
        <w:rPr>
          <w:rFonts w:ascii="Arial" w:hAnsi="Arial" w:cs="Arial"/>
          <w:sz w:val="24"/>
          <w:szCs w:val="24"/>
        </w:rPr>
        <w:t>was</w:t>
      </w:r>
      <w:r w:rsidR="00FB0AB0" w:rsidRPr="00562D0F">
        <w:rPr>
          <w:rFonts w:ascii="Arial" w:hAnsi="Arial" w:cs="Arial"/>
          <w:sz w:val="24"/>
          <w:szCs w:val="24"/>
        </w:rPr>
        <w:t xml:space="preserve"> submitted</w:t>
      </w:r>
      <w:r w:rsidR="00C10A28" w:rsidRPr="00562D0F">
        <w:rPr>
          <w:rFonts w:ascii="Arial" w:hAnsi="Arial" w:cs="Arial"/>
          <w:sz w:val="24"/>
          <w:szCs w:val="24"/>
        </w:rPr>
        <w:t xml:space="preserve"> prior to this Addendum</w:t>
      </w:r>
      <w:r w:rsidR="00FB0AB0" w:rsidRPr="00562D0F">
        <w:rPr>
          <w:rFonts w:ascii="Arial" w:hAnsi="Arial" w:cs="Arial"/>
          <w:sz w:val="24"/>
          <w:szCs w:val="24"/>
        </w:rPr>
        <w:t xml:space="preserve">. An updated response has been submitted to </w:t>
      </w:r>
      <w:r w:rsidR="00C10A28" w:rsidRPr="00562D0F">
        <w:rPr>
          <w:rFonts w:ascii="Arial" w:hAnsi="Arial" w:cs="Arial"/>
          <w:sz w:val="24"/>
          <w:szCs w:val="24"/>
        </w:rPr>
        <w:t>address the</w:t>
      </w:r>
      <w:r w:rsidR="00FB0AB0" w:rsidRPr="00562D0F">
        <w:rPr>
          <w:rFonts w:ascii="Arial" w:hAnsi="Arial" w:cs="Arial"/>
          <w:sz w:val="24"/>
          <w:szCs w:val="24"/>
        </w:rPr>
        <w:t xml:space="preserve"> changes resulting from this </w:t>
      </w:r>
      <w:r w:rsidR="00C10A28" w:rsidRPr="00562D0F">
        <w:rPr>
          <w:rFonts w:ascii="Arial" w:hAnsi="Arial" w:cs="Arial"/>
          <w:sz w:val="24"/>
          <w:szCs w:val="24"/>
        </w:rPr>
        <w:t>A</w:t>
      </w:r>
      <w:r w:rsidR="00FB0AB0" w:rsidRPr="00562D0F">
        <w:rPr>
          <w:rFonts w:ascii="Arial" w:hAnsi="Arial" w:cs="Arial"/>
          <w:sz w:val="24"/>
          <w:szCs w:val="24"/>
        </w:rPr>
        <w:t>ddendum.</w:t>
      </w:r>
    </w:p>
    <w:p w14:paraId="3DE6B24F" w14:textId="77777777" w:rsidR="00C10A28" w:rsidRPr="00562D0F" w:rsidRDefault="00C10A28" w:rsidP="00FB0AB0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C60CF04" w14:textId="26D104BC" w:rsidR="00FB0AB0" w:rsidRPr="00562D0F" w:rsidRDefault="00F16D0C" w:rsidP="00173978">
      <w:pPr>
        <w:widowControl w:val="0"/>
        <w:kinsoku w:val="0"/>
        <w:overflowPunct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17833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97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73978">
        <w:rPr>
          <w:rFonts w:ascii="Arial" w:hAnsi="Arial" w:cs="Arial"/>
          <w:sz w:val="24"/>
          <w:szCs w:val="24"/>
        </w:rPr>
        <w:tab/>
      </w:r>
      <w:r w:rsidR="00C10A28" w:rsidRPr="00562D0F">
        <w:rPr>
          <w:rFonts w:ascii="Arial" w:hAnsi="Arial" w:cs="Arial"/>
          <w:sz w:val="24"/>
          <w:szCs w:val="24"/>
        </w:rPr>
        <w:t>A response was submitted prior to this Addendum</w:t>
      </w:r>
      <w:r w:rsidR="00FB0AB0" w:rsidRPr="00562D0F">
        <w:rPr>
          <w:rFonts w:ascii="Arial" w:hAnsi="Arial" w:cs="Arial"/>
          <w:sz w:val="24"/>
          <w:szCs w:val="24"/>
        </w:rPr>
        <w:t xml:space="preserve">. </w:t>
      </w:r>
      <w:r w:rsidR="00FB0AB0" w:rsidRPr="00562D0F">
        <w:rPr>
          <w:rFonts w:ascii="Arial" w:hAnsi="Arial" w:cs="Arial"/>
          <w:b/>
          <w:bCs/>
          <w:sz w:val="24"/>
          <w:szCs w:val="24"/>
        </w:rPr>
        <w:t xml:space="preserve">NO CHANGES </w:t>
      </w:r>
      <w:r w:rsidR="00C10A28" w:rsidRPr="00562D0F">
        <w:rPr>
          <w:rFonts w:ascii="Arial" w:hAnsi="Arial" w:cs="Arial"/>
          <w:b/>
          <w:bCs/>
          <w:sz w:val="24"/>
          <w:szCs w:val="24"/>
        </w:rPr>
        <w:t xml:space="preserve">have </w:t>
      </w:r>
      <w:r w:rsidR="00FB0AB0" w:rsidRPr="00562D0F">
        <w:rPr>
          <w:rFonts w:ascii="Arial" w:hAnsi="Arial" w:cs="Arial"/>
          <w:b/>
          <w:bCs/>
          <w:sz w:val="24"/>
          <w:szCs w:val="24"/>
        </w:rPr>
        <w:t>resulted</w:t>
      </w:r>
      <w:r w:rsidR="00FB0AB0" w:rsidRPr="00562D0F">
        <w:rPr>
          <w:rFonts w:ascii="Arial" w:hAnsi="Arial" w:cs="Arial"/>
          <w:sz w:val="24"/>
          <w:szCs w:val="24"/>
        </w:rPr>
        <w:t xml:space="preserve"> from this </w:t>
      </w:r>
      <w:r w:rsidR="00C10A28" w:rsidRPr="00562D0F">
        <w:rPr>
          <w:rFonts w:ascii="Arial" w:hAnsi="Arial" w:cs="Arial"/>
          <w:sz w:val="24"/>
          <w:szCs w:val="24"/>
        </w:rPr>
        <w:t>A</w:t>
      </w:r>
      <w:r w:rsidR="00FB0AB0" w:rsidRPr="00562D0F">
        <w:rPr>
          <w:rFonts w:ascii="Arial" w:hAnsi="Arial" w:cs="Arial"/>
          <w:sz w:val="24"/>
          <w:szCs w:val="24"/>
        </w:rPr>
        <w:t>ddendum.</w:t>
      </w:r>
    </w:p>
    <w:p w14:paraId="18F29104" w14:textId="77777777" w:rsidR="00FB0AB0" w:rsidRPr="00562D0F" w:rsidRDefault="00FB0AB0" w:rsidP="00FB0AB0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3F603D0" w14:textId="3BAF635C" w:rsidR="00FB0AB0" w:rsidRPr="00562D0F" w:rsidRDefault="00F16D0C" w:rsidP="00173978">
      <w:pPr>
        <w:widowControl w:val="0"/>
        <w:kinsoku w:val="0"/>
        <w:overflowPunct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04142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978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73978">
        <w:rPr>
          <w:rFonts w:ascii="Arial" w:hAnsi="Arial" w:cs="Arial"/>
          <w:sz w:val="24"/>
          <w:szCs w:val="24"/>
        </w:rPr>
        <w:tab/>
      </w:r>
      <w:r w:rsidR="00C10A28" w:rsidRPr="00562D0F">
        <w:rPr>
          <w:rFonts w:ascii="Arial" w:hAnsi="Arial" w:cs="Arial"/>
          <w:sz w:val="24"/>
          <w:szCs w:val="24"/>
        </w:rPr>
        <w:t>A response</w:t>
      </w:r>
      <w:r w:rsidR="00FB0AB0" w:rsidRPr="00562D0F">
        <w:rPr>
          <w:rFonts w:ascii="Arial" w:hAnsi="Arial" w:cs="Arial"/>
          <w:sz w:val="24"/>
          <w:szCs w:val="24"/>
        </w:rPr>
        <w:t xml:space="preserve"> </w:t>
      </w:r>
      <w:r w:rsidR="00C10A28" w:rsidRPr="00562D0F">
        <w:rPr>
          <w:rFonts w:ascii="Arial" w:hAnsi="Arial" w:cs="Arial"/>
          <w:sz w:val="24"/>
          <w:szCs w:val="24"/>
        </w:rPr>
        <w:t xml:space="preserve">was </w:t>
      </w:r>
      <w:r w:rsidR="00C10A28" w:rsidRPr="00DF2972">
        <w:rPr>
          <w:rFonts w:ascii="Arial" w:hAnsi="Arial" w:cs="Arial"/>
          <w:b/>
          <w:bCs/>
          <w:sz w:val="24"/>
          <w:szCs w:val="24"/>
          <w:u w:val="single"/>
        </w:rPr>
        <w:t>not</w:t>
      </w:r>
      <w:r w:rsidR="00FB0AB0" w:rsidRPr="00562D0F">
        <w:rPr>
          <w:rFonts w:ascii="Arial" w:hAnsi="Arial" w:cs="Arial"/>
          <w:sz w:val="24"/>
          <w:szCs w:val="24"/>
        </w:rPr>
        <w:t xml:space="preserve"> submitted</w:t>
      </w:r>
      <w:r w:rsidR="00C10A28" w:rsidRPr="00562D0F">
        <w:rPr>
          <w:rFonts w:ascii="Arial" w:hAnsi="Arial" w:cs="Arial"/>
          <w:sz w:val="24"/>
          <w:szCs w:val="24"/>
        </w:rPr>
        <w:t xml:space="preserve"> prior to this Addendum.</w:t>
      </w:r>
      <w:r w:rsidR="00FB0AB0" w:rsidRPr="00562D0F">
        <w:rPr>
          <w:rFonts w:ascii="Arial" w:hAnsi="Arial" w:cs="Arial"/>
          <w:sz w:val="24"/>
          <w:szCs w:val="24"/>
        </w:rPr>
        <w:t xml:space="preserve"> </w:t>
      </w:r>
      <w:r w:rsidR="00FB0AB0" w:rsidRPr="00562D0F">
        <w:rPr>
          <w:rFonts w:ascii="Arial" w:hAnsi="Arial" w:cs="Arial"/>
          <w:b/>
          <w:bCs/>
          <w:sz w:val="24"/>
          <w:szCs w:val="24"/>
        </w:rPr>
        <w:t>ANY CHANGES resulting</w:t>
      </w:r>
      <w:r w:rsidR="00FB0AB0" w:rsidRPr="00562D0F">
        <w:rPr>
          <w:rFonts w:ascii="Arial" w:hAnsi="Arial" w:cs="Arial"/>
          <w:sz w:val="24"/>
          <w:szCs w:val="24"/>
        </w:rPr>
        <w:t xml:space="preserve"> from this </w:t>
      </w:r>
      <w:r w:rsidR="00C10A28" w:rsidRPr="00562D0F">
        <w:rPr>
          <w:rFonts w:ascii="Arial" w:hAnsi="Arial" w:cs="Arial"/>
          <w:sz w:val="24"/>
          <w:szCs w:val="24"/>
        </w:rPr>
        <w:t>A</w:t>
      </w:r>
      <w:r w:rsidR="00FB0AB0" w:rsidRPr="00562D0F">
        <w:rPr>
          <w:rFonts w:ascii="Arial" w:hAnsi="Arial" w:cs="Arial"/>
          <w:sz w:val="24"/>
          <w:szCs w:val="24"/>
        </w:rPr>
        <w:t xml:space="preserve">ddendum are included in our </w:t>
      </w:r>
      <w:r w:rsidR="00C10A28" w:rsidRPr="00562D0F">
        <w:rPr>
          <w:rFonts w:ascii="Arial" w:hAnsi="Arial" w:cs="Arial"/>
          <w:sz w:val="24"/>
          <w:szCs w:val="24"/>
        </w:rPr>
        <w:t>response</w:t>
      </w:r>
      <w:r w:rsidR="00FB0AB0" w:rsidRPr="00562D0F">
        <w:rPr>
          <w:rFonts w:ascii="Arial" w:hAnsi="Arial" w:cs="Arial"/>
          <w:sz w:val="24"/>
          <w:szCs w:val="24"/>
        </w:rPr>
        <w:t>.</w:t>
      </w:r>
    </w:p>
    <w:p w14:paraId="4FFD197B" w14:textId="1B468A98" w:rsidR="00FB0AB0" w:rsidRDefault="00FB0AB0" w:rsidP="00FB0AB0">
      <w:pPr>
        <w:widowControl w:val="0"/>
        <w:kinsoku w:val="0"/>
        <w:overflowPunct w:val="0"/>
        <w:autoSpaceDE w:val="0"/>
        <w:autoSpaceDN w:val="0"/>
        <w:adjustRightInd w:val="0"/>
        <w:spacing w:before="6"/>
        <w:rPr>
          <w:rFonts w:ascii="Arial" w:hAnsi="Arial" w:cs="Arial"/>
          <w:szCs w:val="22"/>
        </w:rPr>
      </w:pPr>
    </w:p>
    <w:p w14:paraId="7D394E3D" w14:textId="77777777" w:rsidR="00173978" w:rsidRDefault="00173978" w:rsidP="00173978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b/>
          <w:bCs/>
          <w:spacing w:val="-2"/>
          <w:szCs w:val="22"/>
        </w:rPr>
        <w:t>ALL</w:t>
      </w:r>
      <w:r>
        <w:rPr>
          <w:rFonts w:ascii="Arial" w:hAnsi="Arial" w:cs="Arial"/>
          <w:b/>
          <w:bCs/>
          <w:spacing w:val="11"/>
          <w:szCs w:val="22"/>
        </w:rPr>
        <w:t xml:space="preserve"> </w:t>
      </w:r>
      <w:r>
        <w:rPr>
          <w:rFonts w:ascii="Arial" w:hAnsi="Arial" w:cs="Arial"/>
          <w:b/>
          <w:bCs/>
          <w:spacing w:val="1"/>
          <w:szCs w:val="22"/>
        </w:rPr>
        <w:t>OTHER</w:t>
      </w:r>
      <w:r>
        <w:rPr>
          <w:rFonts w:ascii="Arial" w:hAnsi="Arial" w:cs="Arial"/>
          <w:b/>
          <w:bCs/>
          <w:spacing w:val="-16"/>
          <w:szCs w:val="22"/>
        </w:rPr>
        <w:t xml:space="preserve"> </w:t>
      </w:r>
      <w:r>
        <w:rPr>
          <w:rFonts w:ascii="Arial" w:hAnsi="Arial" w:cs="Arial"/>
          <w:b/>
          <w:bCs/>
          <w:spacing w:val="1"/>
          <w:szCs w:val="22"/>
        </w:rPr>
        <w:t>TERMS</w:t>
      </w:r>
      <w:r>
        <w:rPr>
          <w:rFonts w:ascii="Arial" w:hAnsi="Arial" w:cs="Arial"/>
          <w:b/>
          <w:bCs/>
          <w:spacing w:val="-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Cs w:val="22"/>
        </w:rPr>
        <w:t>AND CONDITIONS</w:t>
      </w:r>
      <w:r>
        <w:rPr>
          <w:rFonts w:ascii="Arial" w:hAnsi="Arial" w:cs="Arial"/>
          <w:b/>
          <w:bCs/>
          <w:spacing w:val="-2"/>
          <w:szCs w:val="22"/>
        </w:rPr>
        <w:t xml:space="preserve"> REMAIN</w:t>
      </w:r>
      <w:r>
        <w:rPr>
          <w:rFonts w:ascii="Arial" w:hAnsi="Arial" w:cs="Arial"/>
          <w:b/>
          <w:bCs/>
          <w:spacing w:val="-1"/>
          <w:szCs w:val="22"/>
        </w:rPr>
        <w:t xml:space="preserve"> </w:t>
      </w:r>
      <w:r>
        <w:rPr>
          <w:rFonts w:ascii="Arial" w:hAnsi="Arial" w:cs="Arial"/>
          <w:b/>
          <w:bCs/>
          <w:spacing w:val="3"/>
          <w:szCs w:val="22"/>
        </w:rPr>
        <w:t>THE</w:t>
      </w:r>
      <w:r>
        <w:rPr>
          <w:rFonts w:ascii="Arial" w:hAnsi="Arial" w:cs="Arial"/>
          <w:b/>
          <w:bCs/>
          <w:spacing w:val="-2"/>
          <w:szCs w:val="22"/>
        </w:rPr>
        <w:t xml:space="preserve"> SAME</w:t>
      </w:r>
    </w:p>
    <w:p w14:paraId="7C3FB8A4" w14:textId="77777777" w:rsidR="00173978" w:rsidRPr="00C10A28" w:rsidRDefault="00173978" w:rsidP="00FB0AB0">
      <w:pPr>
        <w:widowControl w:val="0"/>
        <w:kinsoku w:val="0"/>
        <w:overflowPunct w:val="0"/>
        <w:autoSpaceDE w:val="0"/>
        <w:autoSpaceDN w:val="0"/>
        <w:adjustRightInd w:val="0"/>
        <w:spacing w:before="6"/>
        <w:rPr>
          <w:rFonts w:ascii="Arial" w:hAnsi="Arial" w:cs="Arial"/>
          <w:szCs w:val="22"/>
        </w:rPr>
      </w:pPr>
    </w:p>
    <w:p w14:paraId="34C06CE4" w14:textId="77777777" w:rsidR="001144B0" w:rsidRPr="00B700D5" w:rsidRDefault="001144B0" w:rsidP="001144B0">
      <w:pPr>
        <w:pStyle w:val="Subtitle"/>
        <w:pBdr>
          <w:bottom w:val="single" w:sz="18" w:space="1" w:color="auto"/>
        </w:pBdr>
        <w:tabs>
          <w:tab w:val="left" w:pos="8730"/>
          <w:tab w:val="left" w:pos="9450"/>
        </w:tabs>
        <w:spacing w:line="264" w:lineRule="auto"/>
        <w:ind w:right="-18"/>
        <w:rPr>
          <w:b w:val="0"/>
          <w:sz w:val="20"/>
        </w:rPr>
      </w:pPr>
    </w:p>
    <w:p w14:paraId="551E2877" w14:textId="4AFE7926" w:rsidR="001144B0" w:rsidRDefault="001144B0" w:rsidP="001144B0">
      <w:pPr>
        <w:pStyle w:val="Subtitle"/>
        <w:spacing w:line="264" w:lineRule="auto"/>
        <w:rPr>
          <w:b w:val="0"/>
          <w:sz w:val="20"/>
        </w:rPr>
      </w:pPr>
    </w:p>
    <w:p w14:paraId="1F7A939A" w14:textId="77777777" w:rsidR="001144B0" w:rsidRDefault="001144B0" w:rsidP="001144B0">
      <w:pPr>
        <w:pStyle w:val="Subtitle"/>
        <w:spacing w:line="264" w:lineRule="auto"/>
        <w:rPr>
          <w:b w:val="0"/>
          <w:sz w:val="20"/>
        </w:rPr>
      </w:pPr>
    </w:p>
    <w:p w14:paraId="01033B92" w14:textId="77777777" w:rsidR="001144B0" w:rsidRPr="00B700D5" w:rsidRDefault="001144B0" w:rsidP="001144B0">
      <w:pPr>
        <w:pStyle w:val="Subtitle"/>
        <w:spacing w:line="264" w:lineRule="auto"/>
        <w:rPr>
          <w:b w:val="0"/>
          <w:sz w:val="20"/>
        </w:rPr>
      </w:pPr>
      <w:r w:rsidRPr="00B700D5">
        <w:rPr>
          <w:b w:val="0"/>
          <w:sz w:val="20"/>
        </w:rPr>
        <w:t>_________________________________________</w:t>
      </w:r>
      <w:r>
        <w:rPr>
          <w:b w:val="0"/>
          <w:sz w:val="20"/>
        </w:rPr>
        <w:tab/>
        <w:t>_____________________________</w:t>
      </w:r>
      <w:r w:rsidRPr="00B700D5">
        <w:rPr>
          <w:b w:val="0"/>
          <w:sz w:val="20"/>
        </w:rPr>
        <w:t>__</w:t>
      </w:r>
    </w:p>
    <w:p w14:paraId="7410F773" w14:textId="53825B89" w:rsidR="001144B0" w:rsidRPr="00B700D5" w:rsidRDefault="001144B0" w:rsidP="001144B0">
      <w:pPr>
        <w:pStyle w:val="Subtitle"/>
        <w:tabs>
          <w:tab w:val="clear" w:pos="0"/>
          <w:tab w:val="clear" w:pos="288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line="264" w:lineRule="auto"/>
        <w:rPr>
          <w:b w:val="0"/>
          <w:sz w:val="20"/>
        </w:rPr>
      </w:pPr>
      <w:r>
        <w:rPr>
          <w:b w:val="0"/>
          <w:sz w:val="20"/>
        </w:rPr>
        <w:t xml:space="preserve">Authorized </w:t>
      </w:r>
      <w:r w:rsidRPr="00B700D5">
        <w:rPr>
          <w:b w:val="0"/>
          <w:sz w:val="20"/>
        </w:rPr>
        <w:t>Signature</w:t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 w:rsidRPr="00B700D5">
        <w:rPr>
          <w:b w:val="0"/>
          <w:sz w:val="20"/>
        </w:rPr>
        <w:t>Date</w:t>
      </w:r>
    </w:p>
    <w:p w14:paraId="49F1E573" w14:textId="77777777" w:rsidR="001144B0" w:rsidRPr="00B700D5" w:rsidRDefault="001144B0" w:rsidP="001144B0">
      <w:pPr>
        <w:pStyle w:val="Subtitle"/>
        <w:tabs>
          <w:tab w:val="clear" w:pos="0"/>
          <w:tab w:val="clear" w:pos="288"/>
          <w:tab w:val="clear" w:pos="72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enter" w:pos="1440"/>
          <w:tab w:val="center" w:pos="8640"/>
        </w:tabs>
        <w:spacing w:line="264" w:lineRule="auto"/>
        <w:rPr>
          <w:b w:val="0"/>
          <w:sz w:val="20"/>
        </w:rPr>
      </w:pPr>
    </w:p>
    <w:p w14:paraId="5FFC36BB" w14:textId="77777777" w:rsidR="001144B0" w:rsidRPr="00B700D5" w:rsidRDefault="001144B0" w:rsidP="001144B0">
      <w:pPr>
        <w:pStyle w:val="Subtitle"/>
        <w:tabs>
          <w:tab w:val="clear" w:pos="0"/>
          <w:tab w:val="clear" w:pos="288"/>
          <w:tab w:val="clear" w:pos="72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center" w:pos="1440"/>
        </w:tabs>
        <w:spacing w:line="264" w:lineRule="auto"/>
        <w:rPr>
          <w:b w:val="0"/>
          <w:sz w:val="20"/>
        </w:rPr>
      </w:pPr>
      <w:r w:rsidRPr="00B700D5">
        <w:rPr>
          <w:b w:val="0"/>
          <w:sz w:val="20"/>
        </w:rPr>
        <w:t>_________</w:t>
      </w:r>
      <w:r>
        <w:rPr>
          <w:b w:val="0"/>
          <w:sz w:val="20"/>
        </w:rPr>
        <w:t>________________________________</w:t>
      </w:r>
      <w:r>
        <w:rPr>
          <w:b w:val="0"/>
          <w:sz w:val="20"/>
        </w:rPr>
        <w:tab/>
        <w:t>_____________________________</w:t>
      </w:r>
      <w:r w:rsidRPr="00B700D5">
        <w:rPr>
          <w:b w:val="0"/>
          <w:sz w:val="20"/>
        </w:rPr>
        <w:t>__</w:t>
      </w:r>
    </w:p>
    <w:p w14:paraId="5D1BFFA5" w14:textId="77777777" w:rsidR="001144B0" w:rsidRPr="00B700D5" w:rsidRDefault="001144B0" w:rsidP="001144B0">
      <w:pPr>
        <w:pStyle w:val="Subtitle"/>
        <w:tabs>
          <w:tab w:val="clear" w:pos="0"/>
          <w:tab w:val="clear" w:pos="288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line="264" w:lineRule="auto"/>
        <w:rPr>
          <w:b w:val="0"/>
          <w:sz w:val="20"/>
        </w:rPr>
      </w:pPr>
      <w:r w:rsidRPr="00B700D5">
        <w:rPr>
          <w:b w:val="0"/>
          <w:sz w:val="20"/>
        </w:rPr>
        <w:t>Printed Name</w:t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 w:rsidRPr="00B700D5">
        <w:rPr>
          <w:b w:val="0"/>
          <w:sz w:val="20"/>
        </w:rPr>
        <w:t>Title</w:t>
      </w:r>
    </w:p>
    <w:p w14:paraId="4893F2DB" w14:textId="147F9AE8" w:rsidR="00FB0AB0" w:rsidRDefault="00FB0AB0" w:rsidP="00FB0AB0">
      <w:pPr>
        <w:widowControl w:val="0"/>
        <w:tabs>
          <w:tab w:val="left" w:pos="9495"/>
        </w:tabs>
        <w:kinsoku w:val="0"/>
        <w:overflowPunct w:val="0"/>
        <w:autoSpaceDE w:val="0"/>
        <w:autoSpaceDN w:val="0"/>
        <w:adjustRightInd w:val="0"/>
        <w:rPr>
          <w:rFonts w:ascii="Arial" w:hAnsi="Arial" w:cs="Arial"/>
          <w:spacing w:val="-2"/>
          <w:szCs w:val="22"/>
        </w:rPr>
      </w:pPr>
    </w:p>
    <w:p w14:paraId="7E666C73" w14:textId="77777777" w:rsidR="001144B0" w:rsidRDefault="001144B0" w:rsidP="00FB0AB0">
      <w:pPr>
        <w:widowControl w:val="0"/>
        <w:tabs>
          <w:tab w:val="left" w:pos="9495"/>
        </w:tabs>
        <w:kinsoku w:val="0"/>
        <w:overflowPunct w:val="0"/>
        <w:autoSpaceDE w:val="0"/>
        <w:autoSpaceDN w:val="0"/>
        <w:adjustRightInd w:val="0"/>
        <w:rPr>
          <w:rFonts w:ascii="Arial" w:hAnsi="Arial" w:cs="Arial"/>
          <w:spacing w:val="-2"/>
          <w:szCs w:val="22"/>
        </w:rPr>
      </w:pPr>
    </w:p>
    <w:p w14:paraId="6ED88715" w14:textId="77777777" w:rsidR="00FB0AB0" w:rsidRDefault="00FB0AB0" w:rsidP="00FB0AB0">
      <w:pPr>
        <w:widowControl w:val="0"/>
        <w:kinsoku w:val="0"/>
        <w:overflowPunct w:val="0"/>
        <w:autoSpaceDE w:val="0"/>
        <w:autoSpaceDN w:val="0"/>
        <w:adjustRightInd w:val="0"/>
        <w:ind w:left="721"/>
        <w:rPr>
          <w:rFonts w:ascii="Arial" w:hAnsi="Arial" w:cs="Arial"/>
          <w:b/>
          <w:bCs/>
          <w:szCs w:val="22"/>
        </w:rPr>
      </w:pPr>
    </w:p>
    <w:p w14:paraId="36908B16" w14:textId="77777777" w:rsidR="00FB0AB0" w:rsidRPr="0086061E" w:rsidRDefault="00FB0AB0" w:rsidP="00FB0AB0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  <w:tab w:val="left" w:pos="9600"/>
        </w:tabs>
        <w:rPr>
          <w:rFonts w:ascii="Arial" w:hAnsi="Arial" w:cs="Arial"/>
          <w:color w:val="000000"/>
        </w:rPr>
      </w:pPr>
    </w:p>
    <w:sectPr w:rsidR="00FB0AB0" w:rsidRPr="0086061E" w:rsidSect="0086061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008" w:right="1440" w:bottom="864" w:left="1440" w:header="576" w:footer="14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D8BFA" w14:textId="77777777" w:rsidR="00DA5422" w:rsidRDefault="00DA5422">
      <w:r>
        <w:separator/>
      </w:r>
    </w:p>
  </w:endnote>
  <w:endnote w:type="continuationSeparator" w:id="0">
    <w:p w14:paraId="2CF35F5E" w14:textId="77777777" w:rsidR="00DA5422" w:rsidRDefault="00DA5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rthCarolina">
    <w:altName w:val="Calibri"/>
    <w:panose1 w:val="00000000000000000000"/>
    <w:charset w:val="00"/>
    <w:family w:val="modern"/>
    <w:notTrueType/>
    <w:pitch w:val="variable"/>
    <w:sig w:usb0="80000003" w:usb1="40000008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5034788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A55C44" w14:textId="77777777" w:rsidR="001144B0" w:rsidRPr="007D59E7" w:rsidRDefault="001144B0" w:rsidP="001144B0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North Carolina </w:t>
        </w:r>
        <w:r>
          <w:rPr>
            <w:rFonts w:ascii="Arial" w:hAnsi="Arial" w:cs="Arial"/>
            <w:sz w:val="16"/>
            <w:szCs w:val="16"/>
          </w:rPr>
          <w:t>Solicitation Addendum</w:t>
        </w:r>
      </w:p>
      <w:p w14:paraId="75D157E5" w14:textId="77777777" w:rsidR="001144B0" w:rsidRPr="007D59E7" w:rsidRDefault="001144B0" w:rsidP="001144B0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Version Date: </w:t>
        </w:r>
        <w:r>
          <w:rPr>
            <w:rFonts w:ascii="Arial" w:hAnsi="Arial" w:cs="Arial"/>
            <w:sz w:val="16"/>
            <w:szCs w:val="16"/>
          </w:rPr>
          <w:t>11</w:t>
        </w:r>
        <w:r w:rsidRPr="007D59E7">
          <w:rPr>
            <w:rFonts w:ascii="Arial" w:hAnsi="Arial" w:cs="Arial"/>
            <w:sz w:val="16"/>
            <w:szCs w:val="16"/>
          </w:rPr>
          <w:t>/2021</w:t>
        </w:r>
      </w:p>
      <w:p w14:paraId="77089005" w14:textId="11D50717" w:rsidR="001144B0" w:rsidRDefault="001144B0" w:rsidP="001144B0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noProof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Page | </w:t>
        </w:r>
        <w:r w:rsidRPr="007D59E7">
          <w:rPr>
            <w:rFonts w:ascii="Arial" w:hAnsi="Arial" w:cs="Arial"/>
            <w:sz w:val="16"/>
            <w:szCs w:val="16"/>
          </w:rPr>
          <w:fldChar w:fldCharType="begin"/>
        </w:r>
        <w:r w:rsidRPr="007D59E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7D59E7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sz w:val="16"/>
            <w:szCs w:val="16"/>
          </w:rPr>
          <w:t>1</w:t>
        </w:r>
        <w:r w:rsidRPr="007D59E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5198B59F" w14:textId="2F089352" w:rsidR="00302720" w:rsidRPr="001144B0" w:rsidRDefault="00302720" w:rsidP="001144B0">
    <w:pPr>
      <w:pStyle w:val="Footer"/>
      <w:pBdr>
        <w:top w:val="single" w:sz="4" w:space="1" w:color="auto"/>
      </w:pBdr>
      <w:jc w:val="right"/>
      <w:rPr>
        <w:rFonts w:ascii="Arial" w:hAnsi="Arial" w:cs="Arial"/>
        <w:noProof/>
        <w:sz w:val="16"/>
        <w:szCs w:val="16"/>
      </w:rPr>
    </w:pPr>
    <w:r>
      <w:t xml:space="preserve">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0481060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00DE7" w14:textId="62EAAB17" w:rsidR="00136537" w:rsidRPr="007D59E7" w:rsidRDefault="00136537" w:rsidP="00136537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North Carolina </w:t>
        </w:r>
        <w:r>
          <w:rPr>
            <w:rFonts w:ascii="Arial" w:hAnsi="Arial" w:cs="Arial"/>
            <w:sz w:val="16"/>
            <w:szCs w:val="16"/>
          </w:rPr>
          <w:t>Solicitation Addendum</w:t>
        </w:r>
      </w:p>
      <w:p w14:paraId="14926090" w14:textId="16AC5CC2" w:rsidR="00136537" w:rsidRPr="007D59E7" w:rsidRDefault="00136537" w:rsidP="00136537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Version Date: </w:t>
        </w:r>
        <w:r w:rsidR="00382319">
          <w:rPr>
            <w:rFonts w:ascii="Arial" w:hAnsi="Arial" w:cs="Arial"/>
            <w:sz w:val="16"/>
            <w:szCs w:val="16"/>
          </w:rPr>
          <w:t>11</w:t>
        </w:r>
        <w:r w:rsidRPr="007D59E7">
          <w:rPr>
            <w:rFonts w:ascii="Arial" w:hAnsi="Arial" w:cs="Arial"/>
            <w:sz w:val="16"/>
            <w:szCs w:val="16"/>
          </w:rPr>
          <w:t>/2021</w:t>
        </w:r>
      </w:p>
      <w:p w14:paraId="16129936" w14:textId="2B00F10A" w:rsidR="00302720" w:rsidRDefault="00136537" w:rsidP="00136537">
        <w:pPr>
          <w:pStyle w:val="Footer"/>
          <w:pBdr>
            <w:top w:val="single" w:sz="4" w:space="1" w:color="auto"/>
          </w:pBdr>
          <w:jc w:val="right"/>
          <w:rPr>
            <w:rFonts w:ascii="Arial" w:hAnsi="Arial" w:cs="Arial"/>
            <w:noProof/>
            <w:sz w:val="16"/>
            <w:szCs w:val="16"/>
          </w:rPr>
        </w:pPr>
        <w:r w:rsidRPr="007D59E7">
          <w:rPr>
            <w:rFonts w:ascii="Arial" w:hAnsi="Arial" w:cs="Arial"/>
            <w:sz w:val="16"/>
            <w:szCs w:val="16"/>
          </w:rPr>
          <w:t xml:space="preserve">Page | </w:t>
        </w:r>
        <w:r w:rsidRPr="007D59E7">
          <w:rPr>
            <w:rFonts w:ascii="Arial" w:hAnsi="Arial" w:cs="Arial"/>
            <w:sz w:val="16"/>
            <w:szCs w:val="16"/>
          </w:rPr>
          <w:fldChar w:fldCharType="begin"/>
        </w:r>
        <w:r w:rsidRPr="007D59E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7D59E7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sz w:val="16"/>
            <w:szCs w:val="16"/>
          </w:rPr>
          <w:t>1</w:t>
        </w:r>
        <w:r w:rsidRPr="007D59E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5E2BE605" w14:textId="77777777" w:rsidR="0086061E" w:rsidRPr="00136537" w:rsidRDefault="0086061E" w:rsidP="00136537">
    <w:pPr>
      <w:pStyle w:val="Footer"/>
      <w:pBdr>
        <w:top w:val="single" w:sz="4" w:space="1" w:color="auto"/>
      </w:pBdr>
      <w:jc w:val="right"/>
      <w:rPr>
        <w:rFonts w:ascii="Arial" w:hAnsi="Arial" w:cs="Arial"/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BA136" w14:textId="77777777" w:rsidR="00DA5422" w:rsidRDefault="00DA5422">
      <w:r>
        <w:separator/>
      </w:r>
    </w:p>
  </w:footnote>
  <w:footnote w:type="continuationSeparator" w:id="0">
    <w:p w14:paraId="288DBD18" w14:textId="77777777" w:rsidR="00DA5422" w:rsidRDefault="00DA5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DD26" w14:textId="4133CA88" w:rsidR="00302720" w:rsidRPr="00FB0AB0" w:rsidRDefault="00F916EE">
    <w:pPr>
      <w:pStyle w:val="BodyText"/>
      <w:tabs>
        <w:tab w:val="right" w:pos="1053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SOLICITATION</w:t>
    </w:r>
    <w:r w:rsidR="00302720" w:rsidRPr="00FB0AB0">
      <w:rPr>
        <w:rFonts w:ascii="Arial" w:hAnsi="Arial" w:cs="Arial"/>
        <w:b/>
        <w:sz w:val="20"/>
      </w:rPr>
      <w:t xml:space="preserve"> NUMBER: </w:t>
    </w:r>
    <w:r w:rsidR="00302720" w:rsidRPr="00FB0AB0">
      <w:rPr>
        <w:rFonts w:ascii="Arial" w:hAnsi="Arial" w:cs="Arial"/>
        <w:b/>
        <w:sz w:val="20"/>
      </w:rPr>
      <w:fldChar w:fldCharType="begin"/>
    </w:r>
    <w:r w:rsidR="00302720" w:rsidRPr="00FB0AB0">
      <w:rPr>
        <w:rFonts w:ascii="Arial" w:hAnsi="Arial" w:cs="Arial"/>
        <w:b/>
        <w:sz w:val="20"/>
      </w:rPr>
      <w:instrText xml:space="preserve"> REF BIDNO \* MERGEFORMAT </w:instrText>
    </w:r>
    <w:r w:rsidR="00302720" w:rsidRPr="00FB0AB0">
      <w:rPr>
        <w:rFonts w:ascii="Arial" w:hAnsi="Arial" w:cs="Arial"/>
        <w:b/>
        <w:sz w:val="20"/>
      </w:rPr>
      <w:fldChar w:fldCharType="separate"/>
    </w:r>
    <w:r w:rsidR="00712381">
      <w:rPr>
        <w:rFonts w:ascii="Arial" w:hAnsi="Arial" w:cs="Arial"/>
        <w:bCs/>
        <w:sz w:val="20"/>
      </w:rPr>
      <w:t>Error! Reference source not found.</w:t>
    </w:r>
    <w:r w:rsidR="00302720" w:rsidRPr="00FB0AB0">
      <w:rPr>
        <w:rFonts w:ascii="Arial" w:hAnsi="Arial" w:cs="Arial"/>
        <w:b/>
        <w:sz w:val="20"/>
      </w:rPr>
      <w:fldChar w:fldCharType="end"/>
    </w:r>
  </w:p>
  <w:p w14:paraId="3D91C3EF" w14:textId="1164F62F" w:rsidR="00302720" w:rsidRPr="00FB0AB0" w:rsidRDefault="00831D6C">
    <w:pPr>
      <w:pStyle w:val="Header"/>
      <w:rPr>
        <w:rFonts w:ascii="Arial" w:hAnsi="Arial" w:cs="Arial"/>
        <w:b/>
      </w:rPr>
    </w:pPr>
    <w:r w:rsidRPr="00FB0AB0">
      <w:rPr>
        <w:rFonts w:ascii="Arial" w:hAnsi="Arial" w:cs="Arial"/>
        <w:b/>
        <w:sz w:val="20"/>
      </w:rPr>
      <w:t>ADDENDUM</w:t>
    </w:r>
    <w:r w:rsidR="00302720" w:rsidRPr="00FB0AB0">
      <w:rPr>
        <w:rFonts w:ascii="Arial" w:hAnsi="Arial" w:cs="Arial"/>
        <w:b/>
        <w:sz w:val="20"/>
      </w:rPr>
      <w:t xml:space="preserve"> NUMBER: </w:t>
    </w:r>
    <w:r w:rsidR="00302720" w:rsidRPr="00FB0AB0">
      <w:rPr>
        <w:rFonts w:ascii="Arial" w:hAnsi="Arial" w:cs="Arial"/>
        <w:b/>
        <w:sz w:val="20"/>
      </w:rPr>
      <w:fldChar w:fldCharType="begin"/>
    </w:r>
    <w:r w:rsidR="00302720" w:rsidRPr="00FB0AB0">
      <w:rPr>
        <w:rFonts w:ascii="Arial" w:hAnsi="Arial" w:cs="Arial"/>
        <w:b/>
        <w:sz w:val="20"/>
      </w:rPr>
      <w:instrText xml:space="preserve"> REF Addendano \* MERGEFORMAT </w:instrText>
    </w:r>
    <w:r w:rsidR="00302720" w:rsidRPr="00FB0AB0">
      <w:rPr>
        <w:rFonts w:ascii="Arial" w:hAnsi="Arial" w:cs="Arial"/>
        <w:b/>
        <w:sz w:val="20"/>
      </w:rPr>
      <w:fldChar w:fldCharType="separate"/>
    </w:r>
    <w:r w:rsidR="00712381">
      <w:rPr>
        <w:rFonts w:ascii="Arial" w:hAnsi="Arial" w:cs="Arial"/>
        <w:bCs/>
        <w:sz w:val="20"/>
      </w:rPr>
      <w:t>Error! Reference source not found.</w:t>
    </w:r>
    <w:r w:rsidR="00302720" w:rsidRPr="00FB0AB0">
      <w:rPr>
        <w:rFonts w:ascii="Arial" w:hAnsi="Arial" w:cs="Arial"/>
        <w:b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9925" w14:textId="07A27B65" w:rsidR="00AF3543" w:rsidRPr="00031351" w:rsidRDefault="00B32846" w:rsidP="0003135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FD2507" wp14:editId="55AE6440">
              <wp:simplePos x="0" y="0"/>
              <wp:positionH relativeFrom="column">
                <wp:posOffset>86360</wp:posOffset>
              </wp:positionH>
              <wp:positionV relativeFrom="paragraph">
                <wp:posOffset>-106045</wp:posOffset>
              </wp:positionV>
              <wp:extent cx="1113790" cy="819785"/>
              <wp:effectExtent l="0" t="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3790" cy="819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7389CB" w14:textId="707F7A3A" w:rsidR="00C83181" w:rsidRDefault="00C83181" w:rsidP="00C83181">
                          <w:pPr>
                            <w:ind w:left="90" w:right="1005"/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FD250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6.8pt;margin-top:-8.35pt;width:87.7pt;height:64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" filled="f" stroked="f" strokeweight=".5pt">
              <v:textbox>
                <w:txbxContent>
                  <w:p w14:paraId="047389CB" w14:textId="707F7A3A" w:rsidR="00C83181" w:rsidRDefault="00C83181" w:rsidP="00C83181">
                    <w:pPr>
                      <w:ind w:left="90" w:right="1005"/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9825AD5" wp14:editId="617FA2D2">
              <wp:simplePos x="0" y="0"/>
              <wp:positionH relativeFrom="margin">
                <wp:posOffset>2265680</wp:posOffset>
              </wp:positionH>
              <wp:positionV relativeFrom="paragraph">
                <wp:posOffset>160020</wp:posOffset>
              </wp:positionV>
              <wp:extent cx="2895600" cy="66294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5600" cy="66294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0CC6AD" w14:textId="77777777" w:rsidR="00C83181" w:rsidRDefault="00C83181" w:rsidP="00C8318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25AD5" id="Text Box 11" o:spid="_x0000_s1027" type="#_x0000_t202" style="position:absolute;margin-left:178.4pt;margin-top:12.6pt;width:228pt;height:52.2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" fillcolor="window" stroked="f" strokeweight=".5pt">
              <v:textbox>
                <w:txbxContent>
                  <w:p w14:paraId="630CC6AD" w14:textId="77777777" w:rsidR="00C83181" w:rsidRDefault="00C83181" w:rsidP="00C83181">
                    <w:pPr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E35653" wp14:editId="4EBBFD17">
              <wp:simplePos x="0" y="0"/>
              <wp:positionH relativeFrom="margin">
                <wp:posOffset>3736975</wp:posOffset>
              </wp:positionH>
              <wp:positionV relativeFrom="paragraph">
                <wp:posOffset>-441960</wp:posOffset>
              </wp:positionV>
              <wp:extent cx="3202305" cy="90678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2305" cy="906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C31B7EC" w14:textId="77777777" w:rsidR="00031351" w:rsidRPr="0030694B" w:rsidRDefault="00031351" w:rsidP="00066305">
                          <w:pPr>
                            <w:jc w:val="right"/>
                            <w:rPr>
                              <w:rFonts w:ascii="NorthCarolina" w:hAnsi="NorthCarolin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E35653" id="Text Box 3" o:spid="_x0000_s1028" type="#_x0000_t202" style="position:absolute;margin-left:294.25pt;margin-top:-34.8pt;width:252.15pt;height:71.4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" filled="f" stroked="f" strokeweight=".5pt">
              <v:textbox>
                <w:txbxContent>
                  <w:p w14:paraId="2C31B7EC" w14:textId="77777777" w:rsidR="00031351" w:rsidRPr="0030694B" w:rsidRDefault="00031351" w:rsidP="00066305">
                    <w:pPr>
                      <w:jc w:val="right"/>
                      <w:rPr>
                        <w:rFonts w:ascii="NorthCarolina" w:hAnsi="NorthCarolina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A2579"/>
    <w:multiLevelType w:val="multilevel"/>
    <w:tmpl w:val="CFB6EE5A"/>
    <w:lvl w:ilvl="0">
      <w:start w:val="1"/>
      <w:numFmt w:val="none"/>
      <w:pStyle w:val="Heading1"/>
      <w:lvlText w:val="2.0"/>
      <w:lvlJc w:val="left"/>
      <w:pPr>
        <w:ind w:left="360" w:hanging="360"/>
      </w:pPr>
      <w:rPr>
        <w:rFonts w:ascii="Arial" w:hAnsi="Arial" w:cs="Times New Roman" w:hint="default"/>
        <w:b/>
        <w:i w:val="0"/>
        <w:sz w:val="28"/>
      </w:rPr>
    </w:lvl>
    <w:lvl w:ilvl="1">
      <w:start w:val="2"/>
      <w:numFmt w:val="decimal"/>
      <w:pStyle w:val="Heading2"/>
      <w:lvlText w:val="%2.2"/>
      <w:lvlJc w:val="left"/>
      <w:pPr>
        <w:ind w:left="576" w:hanging="576"/>
      </w:pPr>
      <w:rPr>
        <w:rFonts w:ascii="Arial" w:hAnsi="Arial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314" w:hanging="86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0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42230C0F"/>
    <w:multiLevelType w:val="hybridMultilevel"/>
    <w:tmpl w:val="BC823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232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num w:numId="1" w16cid:durableId="13968610">
    <w:abstractNumId w:val="2"/>
  </w:num>
  <w:num w:numId="2" w16cid:durableId="367024656">
    <w:abstractNumId w:val="2"/>
    <w:lvlOverride w:ilvl="0">
      <w:startOverride w:val="1"/>
    </w:lvlOverride>
  </w:num>
  <w:num w:numId="3" w16cid:durableId="9173291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071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FC9"/>
    <w:rsid w:val="00002C16"/>
    <w:rsid w:val="00023711"/>
    <w:rsid w:val="00031351"/>
    <w:rsid w:val="00066305"/>
    <w:rsid w:val="00080FC3"/>
    <w:rsid w:val="000A1E71"/>
    <w:rsid w:val="000E29D9"/>
    <w:rsid w:val="000E562F"/>
    <w:rsid w:val="000F0B51"/>
    <w:rsid w:val="00105E41"/>
    <w:rsid w:val="001144B0"/>
    <w:rsid w:val="00136537"/>
    <w:rsid w:val="00141740"/>
    <w:rsid w:val="00173978"/>
    <w:rsid w:val="0017399C"/>
    <w:rsid w:val="001A1650"/>
    <w:rsid w:val="00200824"/>
    <w:rsid w:val="00216EFC"/>
    <w:rsid w:val="00253936"/>
    <w:rsid w:val="002B16C5"/>
    <w:rsid w:val="002D3F84"/>
    <w:rsid w:val="002F43B1"/>
    <w:rsid w:val="00302720"/>
    <w:rsid w:val="00316B42"/>
    <w:rsid w:val="00321313"/>
    <w:rsid w:val="003442CF"/>
    <w:rsid w:val="00360BCF"/>
    <w:rsid w:val="00382319"/>
    <w:rsid w:val="003E76BC"/>
    <w:rsid w:val="004F4EA5"/>
    <w:rsid w:val="005533C0"/>
    <w:rsid w:val="00562D0F"/>
    <w:rsid w:val="00566CE1"/>
    <w:rsid w:val="0057037F"/>
    <w:rsid w:val="005C270A"/>
    <w:rsid w:val="00620FA6"/>
    <w:rsid w:val="00691BC5"/>
    <w:rsid w:val="006B22CC"/>
    <w:rsid w:val="006D7567"/>
    <w:rsid w:val="006F56B4"/>
    <w:rsid w:val="00712381"/>
    <w:rsid w:val="007371CE"/>
    <w:rsid w:val="007D2230"/>
    <w:rsid w:val="0080301C"/>
    <w:rsid w:val="00831D6C"/>
    <w:rsid w:val="0086061E"/>
    <w:rsid w:val="008A57F8"/>
    <w:rsid w:val="008D6970"/>
    <w:rsid w:val="008E59A9"/>
    <w:rsid w:val="008F64AC"/>
    <w:rsid w:val="00993285"/>
    <w:rsid w:val="009C0CBD"/>
    <w:rsid w:val="00A12123"/>
    <w:rsid w:val="00A61FC9"/>
    <w:rsid w:val="00AA7D6D"/>
    <w:rsid w:val="00AF3543"/>
    <w:rsid w:val="00B32846"/>
    <w:rsid w:val="00B64F12"/>
    <w:rsid w:val="00B76246"/>
    <w:rsid w:val="00B80D32"/>
    <w:rsid w:val="00BA5B1F"/>
    <w:rsid w:val="00BA5C8F"/>
    <w:rsid w:val="00BF7D82"/>
    <w:rsid w:val="00C10A28"/>
    <w:rsid w:val="00C37978"/>
    <w:rsid w:val="00C51255"/>
    <w:rsid w:val="00C634BB"/>
    <w:rsid w:val="00C71B6F"/>
    <w:rsid w:val="00C83181"/>
    <w:rsid w:val="00CC7783"/>
    <w:rsid w:val="00D44714"/>
    <w:rsid w:val="00D80A3C"/>
    <w:rsid w:val="00DA5422"/>
    <w:rsid w:val="00DB0055"/>
    <w:rsid w:val="00DB07FD"/>
    <w:rsid w:val="00DC61A7"/>
    <w:rsid w:val="00DE7686"/>
    <w:rsid w:val="00DF0DAF"/>
    <w:rsid w:val="00DF2972"/>
    <w:rsid w:val="00E1168B"/>
    <w:rsid w:val="00E820FA"/>
    <w:rsid w:val="00E91D6C"/>
    <w:rsid w:val="00EA34F3"/>
    <w:rsid w:val="00F16D0C"/>
    <w:rsid w:val="00F546BC"/>
    <w:rsid w:val="00F71EAE"/>
    <w:rsid w:val="00F916EE"/>
    <w:rsid w:val="00FB0AB0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EC8E7B"/>
  <w15:chartTrackingRefBased/>
  <w15:docId w15:val="{44DFC961-F0FB-40A7-9142-6F1015D7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86061E"/>
    <w:pPr>
      <w:keepNext/>
      <w:numPr>
        <w:numId w:val="4"/>
      </w:numPr>
      <w:pBdr>
        <w:bottom w:val="single" w:sz="4" w:space="1" w:color="002266"/>
      </w:pBdr>
      <w:spacing w:before="240" w:after="60"/>
      <w:outlineLvl w:val="0"/>
    </w:pPr>
    <w:rPr>
      <w:rFonts w:ascii="Arial" w:eastAsia="Calibri" w:hAnsi="Arial" w:cs="Arial"/>
      <w:b/>
      <w:color w:val="000000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86061E"/>
    <w:pPr>
      <w:numPr>
        <w:ilvl w:val="1"/>
      </w:numPr>
      <w:pBdr>
        <w:bottom w:val="none" w:sz="0" w:space="0" w:color="auto"/>
      </w:pBdr>
      <w:outlineLvl w:val="1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semiHidden/>
    <w:rPr>
      <w:color w:val="000000"/>
      <w:sz w:val="24"/>
    </w:rPr>
  </w:style>
  <w:style w:type="paragraph" w:styleId="Header">
    <w:name w:val="header"/>
    <w:link w:val="HeaderChar"/>
    <w:uiPriority w:val="99"/>
    <w:rPr>
      <w:color w:val="000000"/>
      <w:sz w:val="24"/>
    </w:rPr>
  </w:style>
  <w:style w:type="paragraph" w:styleId="Footer">
    <w:name w:val="footer"/>
    <w:link w:val="FooterChar"/>
    <w:uiPriority w:val="99"/>
    <w:rPr>
      <w:color w:val="000000"/>
      <w:sz w:val="24"/>
    </w:rPr>
  </w:style>
  <w:style w:type="character" w:customStyle="1" w:styleId="HeaderChar">
    <w:name w:val="Header Char"/>
    <w:link w:val="Header"/>
    <w:uiPriority w:val="99"/>
    <w:rsid w:val="00031351"/>
    <w:rPr>
      <w:color w:val="000000"/>
      <w:sz w:val="24"/>
    </w:rPr>
  </w:style>
  <w:style w:type="paragraph" w:customStyle="1" w:styleId="BasicParagraph">
    <w:name w:val="[Basic Paragraph]"/>
    <w:basedOn w:val="Normal"/>
    <w:uiPriority w:val="99"/>
    <w:rsid w:val="0003135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031351"/>
    <w:rPr>
      <w:color w:val="000000"/>
      <w:sz w:val="24"/>
    </w:rPr>
  </w:style>
  <w:style w:type="table" w:styleId="TableGrid">
    <w:name w:val="Table Grid"/>
    <w:basedOn w:val="TableNormal"/>
    <w:uiPriority w:val="39"/>
    <w:rsid w:val="00E82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0F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9"/>
    <w:rsid w:val="0086061E"/>
    <w:rPr>
      <w:rFonts w:ascii="Arial" w:eastAsia="Calibri" w:hAnsi="Arial" w:cs="Arial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86061E"/>
    <w:rPr>
      <w:rFonts w:ascii="Arial" w:eastAsia="Calibri" w:hAnsi="Arial"/>
      <w:b/>
      <w:color w:val="000000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1144B0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1144B0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ipstemp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CBFB90A3213D4AB57CBF7BD6CED5B9" ma:contentTypeVersion="10" ma:contentTypeDescription="Create a new document." ma:contentTypeScope="" ma:versionID="3e5969928bf9e7eb1c1415e2708f5297">
  <xsd:schema xmlns:xsd="http://www.w3.org/2001/XMLSchema" xmlns:xs="http://www.w3.org/2001/XMLSchema" xmlns:p="http://schemas.microsoft.com/office/2006/metadata/properties" xmlns:ns2="784a5d8c-82c6-4a8e-8607-93858ddf6b2d" xmlns:ns3="d51a0a9b-0bb3-4e96-9fde-d41ade9a22a1" targetNamespace="http://schemas.microsoft.com/office/2006/metadata/properties" ma:root="true" ma:fieldsID="7aa04bca102946852ee6884df462d57c" ns2:_="" ns3:_="">
    <xsd:import namespace="784a5d8c-82c6-4a8e-8607-93858ddf6b2d"/>
    <xsd:import namespace="d51a0a9b-0bb3-4e96-9fde-d41ade9a22a1"/>
    <xsd:element name="properties">
      <xsd:complexType>
        <xsd:sequence>
          <xsd:element name="documentManagement">
            <xsd:complexType>
              <xsd:all>
                <xsd:element ref="ns2:ApprovalDueDate" minOccurs="0"/>
                <xsd:element ref="ns2:Approval_x0020_Status_x0020_2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a5d8c-82c6-4a8e-8607-93858ddf6b2d" elementFormDefault="qualified">
    <xsd:import namespace="http://schemas.microsoft.com/office/2006/documentManagement/types"/>
    <xsd:import namespace="http://schemas.microsoft.com/office/infopath/2007/PartnerControls"/>
    <xsd:element name="ApprovalDueDate" ma:index="1" nillable="true" ma:displayName="Approval Due Date" ma:format="DateOnly" ma:internalName="ApprovalDueDate">
      <xsd:simpleType>
        <xsd:restriction base="dms:DateTime"/>
      </xsd:simpleType>
    </xsd:element>
    <xsd:element name="Approval_x0020_Status_x0020_2" ma:index="2" nillable="true" ma:displayName="Approval Status" ma:format="Dropdown" ma:internalName="Approval_x0020_Status_x0020_2">
      <xsd:simpleType>
        <xsd:restriction base="dms:Choice">
          <xsd:enumeration value="Pending Approval"/>
          <xsd:enumeration value="Approved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a0a9b-0bb3-4e96-9fde-d41ade9a2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Approval Status 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DueDate xmlns="784a5d8c-82c6-4a8e-8607-93858ddf6b2d" xsi:nil="true"/>
    <Approval_x0020_Status_x0020_2 xmlns="784a5d8c-82c6-4a8e-8607-93858ddf6b2d" xsi:nil="true"/>
  </documentManagement>
</p:properties>
</file>

<file path=customXml/itemProps1.xml><?xml version="1.0" encoding="utf-8"?>
<ds:datastoreItem xmlns:ds="http://schemas.openxmlformats.org/officeDocument/2006/customXml" ds:itemID="{0B27D0C8-893A-41D3-928D-B27232113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4a5d8c-82c6-4a8e-8607-93858ddf6b2d"/>
    <ds:schemaRef ds:uri="d51a0a9b-0bb3-4e96-9fde-d41ade9a2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DAE8D8-DED4-4FF4-9298-237D506C60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8AF83-3184-433F-A29D-BE63AC7F95F3}">
  <ds:schemaRefs>
    <ds:schemaRef ds:uri="http://schemas.microsoft.com/office/2006/metadata/properties"/>
    <ds:schemaRef ds:uri="http://schemas.microsoft.com/office/infopath/2007/PartnerControls"/>
    <ds:schemaRef ds:uri="784a5d8c-82c6-4a8e-8607-93858ddf6b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ipstempl</Template>
  <TotalTime>7</TotalTime>
  <Pages>2</Pages>
  <Words>205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- 10/22/2002</vt:lpstr>
    </vt:vector>
  </TitlesOfParts>
  <Company>Purchase &amp; Contract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- 10/22/2002</dc:title>
  <dc:subject>Addendum - 10/22/2002</dc:subject>
  <dc:creator>Diana Curtis</dc:creator>
  <cp:keywords/>
  <dc:description/>
  <cp:lastModifiedBy>Middleton, Lorraine</cp:lastModifiedBy>
  <cp:revision>2</cp:revision>
  <cp:lastPrinted>2024-01-10T15:41:00Z</cp:lastPrinted>
  <dcterms:created xsi:type="dcterms:W3CDTF">2024-12-20T20:35:00Z</dcterms:created>
  <dcterms:modified xsi:type="dcterms:W3CDTF">2024-12-20T20:35:00Z</dcterms:modified>
</cp:coreProperties>
</file>