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C20B8" w14:textId="77777777" w:rsidR="00672AA3" w:rsidRDefault="00672AA3" w:rsidP="00512D26">
      <w:pPr>
        <w:jc w:val="center"/>
        <w:rPr>
          <w:sz w:val="24"/>
          <w:szCs w:val="24"/>
        </w:rPr>
      </w:pPr>
    </w:p>
    <w:p w14:paraId="1E101F1E" w14:textId="1BE0D908" w:rsidR="00C63CA9" w:rsidRDefault="00C63CA9">
      <w:pPr>
        <w:rPr>
          <w:sz w:val="24"/>
          <w:szCs w:val="24"/>
        </w:rPr>
      </w:pPr>
    </w:p>
    <w:p w14:paraId="6B86876E" w14:textId="77777777" w:rsidR="00065F63" w:rsidRPr="00065F63" w:rsidRDefault="00065F63" w:rsidP="00512D26">
      <w:pPr>
        <w:jc w:val="center"/>
        <w:rPr>
          <w:sz w:val="24"/>
          <w:szCs w:val="24"/>
        </w:rPr>
      </w:pPr>
      <w:r w:rsidRPr="00065F63">
        <w:rPr>
          <w:sz w:val="24"/>
          <w:szCs w:val="24"/>
        </w:rPr>
        <w:t>STATE OF NORTH CAROLINA</w:t>
      </w:r>
    </w:p>
    <w:p w14:paraId="23067662" w14:textId="77777777" w:rsidR="00065F63" w:rsidRPr="00065F63" w:rsidRDefault="00065F63" w:rsidP="00512D26">
      <w:pPr>
        <w:jc w:val="center"/>
        <w:rPr>
          <w:sz w:val="24"/>
          <w:szCs w:val="24"/>
        </w:rPr>
      </w:pPr>
      <w:r w:rsidRPr="00065F63">
        <w:rPr>
          <w:sz w:val="24"/>
          <w:szCs w:val="24"/>
        </w:rPr>
        <w:t>DEPARTMENT OF ADMINISTRATION</w:t>
      </w:r>
    </w:p>
    <w:p w14:paraId="49F844F9" w14:textId="5289BB7B" w:rsidR="00065F63" w:rsidRPr="00065F63" w:rsidRDefault="00DB7784" w:rsidP="00512D26">
      <w:pPr>
        <w:jc w:val="center"/>
        <w:rPr>
          <w:sz w:val="24"/>
          <w:szCs w:val="24"/>
        </w:rPr>
      </w:pPr>
      <w:r>
        <w:rPr>
          <w:sz w:val="24"/>
          <w:szCs w:val="24"/>
        </w:rPr>
        <w:t>FARMLAND</w:t>
      </w:r>
      <w:r w:rsidR="008824B9">
        <w:rPr>
          <w:sz w:val="24"/>
          <w:szCs w:val="24"/>
        </w:rPr>
        <w:t xml:space="preserve"> </w:t>
      </w:r>
      <w:r w:rsidR="00583A68">
        <w:rPr>
          <w:sz w:val="24"/>
          <w:szCs w:val="24"/>
        </w:rPr>
        <w:t>PROPOSAL</w:t>
      </w:r>
      <w:r w:rsidR="00065F63" w:rsidRPr="00065F63">
        <w:rPr>
          <w:sz w:val="24"/>
          <w:szCs w:val="24"/>
        </w:rPr>
        <w:t xml:space="preserve"> TO LEASE</w:t>
      </w:r>
    </w:p>
    <w:p w14:paraId="547AE736" w14:textId="77777777" w:rsidR="00065F63" w:rsidRPr="00065F63" w:rsidRDefault="00065F63" w:rsidP="00065F63">
      <w:pPr>
        <w:ind w:left="720" w:right="1440"/>
        <w:jc w:val="center"/>
        <w:rPr>
          <w:sz w:val="24"/>
          <w:szCs w:val="24"/>
        </w:rPr>
      </w:pPr>
    </w:p>
    <w:p w14:paraId="0A04EBE5" w14:textId="77777777" w:rsidR="00065F63" w:rsidRPr="00065F63" w:rsidRDefault="00065F63" w:rsidP="00065F63">
      <w:pPr>
        <w:ind w:left="720" w:right="1440"/>
        <w:rPr>
          <w:sz w:val="24"/>
          <w:szCs w:val="24"/>
        </w:rPr>
      </w:pPr>
    </w:p>
    <w:p w14:paraId="2A16FE15" w14:textId="77777777" w:rsidR="00861304" w:rsidRPr="00065F63" w:rsidRDefault="00861304" w:rsidP="00861304">
      <w:pPr>
        <w:jc w:val="center"/>
        <w:rPr>
          <w:sz w:val="24"/>
          <w:szCs w:val="24"/>
        </w:rPr>
      </w:pPr>
      <w:r w:rsidRPr="00065F63">
        <w:rPr>
          <w:sz w:val="24"/>
          <w:szCs w:val="24"/>
        </w:rPr>
        <w:t xml:space="preserve">STATE OF </w:t>
      </w:r>
      <w:smartTag w:uri="urn:schemas-microsoft-com:office:smarttags" w:element="State">
        <w:smartTag w:uri="urn:schemas-microsoft-com:office:smarttags" w:element="place">
          <w:r w:rsidRPr="00065F63">
            <w:rPr>
              <w:sz w:val="24"/>
              <w:szCs w:val="24"/>
            </w:rPr>
            <w:t>NORTH CAROLINA</w:t>
          </w:r>
        </w:smartTag>
      </w:smartTag>
    </w:p>
    <w:p w14:paraId="4F1E2E64" w14:textId="77777777" w:rsidR="00861304" w:rsidRPr="00065F63" w:rsidRDefault="00861304" w:rsidP="00861304">
      <w:pPr>
        <w:jc w:val="center"/>
        <w:rPr>
          <w:sz w:val="24"/>
          <w:szCs w:val="24"/>
        </w:rPr>
      </w:pPr>
      <w:r w:rsidRPr="00065F63">
        <w:rPr>
          <w:sz w:val="24"/>
          <w:szCs w:val="24"/>
        </w:rPr>
        <w:t>DEPARTMENT OF ADMINISTRATION</w:t>
      </w:r>
    </w:p>
    <w:p w14:paraId="53E68619" w14:textId="77777777" w:rsidR="00861304" w:rsidRPr="00065F63" w:rsidRDefault="00861304" w:rsidP="00861304">
      <w:pPr>
        <w:jc w:val="center"/>
        <w:rPr>
          <w:sz w:val="24"/>
          <w:szCs w:val="24"/>
        </w:rPr>
      </w:pPr>
      <w:r>
        <w:rPr>
          <w:sz w:val="24"/>
          <w:szCs w:val="24"/>
        </w:rPr>
        <w:t>PROPOSAL</w:t>
      </w:r>
      <w:r w:rsidRPr="00065F63">
        <w:rPr>
          <w:sz w:val="24"/>
          <w:szCs w:val="24"/>
        </w:rPr>
        <w:t xml:space="preserve"> TO LEASE</w:t>
      </w:r>
    </w:p>
    <w:p w14:paraId="4DB349C5" w14:textId="77777777" w:rsidR="00861304" w:rsidRPr="00065F63" w:rsidRDefault="00861304" w:rsidP="00861304">
      <w:pPr>
        <w:ind w:left="720" w:right="1440"/>
        <w:jc w:val="center"/>
        <w:rPr>
          <w:sz w:val="24"/>
          <w:szCs w:val="24"/>
        </w:rPr>
      </w:pPr>
    </w:p>
    <w:p w14:paraId="7221D87D" w14:textId="77777777" w:rsidR="00861304" w:rsidRPr="00065F63" w:rsidRDefault="00861304" w:rsidP="00861304">
      <w:pPr>
        <w:ind w:left="720" w:right="1440"/>
        <w:rPr>
          <w:sz w:val="24"/>
          <w:szCs w:val="24"/>
        </w:rPr>
      </w:pPr>
    </w:p>
    <w:p w14:paraId="177B3005" w14:textId="77777777" w:rsidR="00861304" w:rsidRDefault="00861304" w:rsidP="00861304">
      <w:pPr>
        <w:spacing w:line="360" w:lineRule="auto"/>
        <w:rPr>
          <w:sz w:val="24"/>
          <w:szCs w:val="24"/>
        </w:rPr>
      </w:pPr>
      <w:r w:rsidRPr="00065F63">
        <w:rPr>
          <w:sz w:val="24"/>
          <w:szCs w:val="24"/>
        </w:rPr>
        <w:t xml:space="preserve">I, ______________________________ hereby submit </w:t>
      </w:r>
      <w:r>
        <w:rPr>
          <w:sz w:val="24"/>
          <w:szCs w:val="24"/>
        </w:rPr>
        <w:t>this proposal</w:t>
      </w:r>
      <w:r w:rsidRPr="00065F63">
        <w:rPr>
          <w:sz w:val="24"/>
          <w:szCs w:val="24"/>
        </w:rPr>
        <w:t xml:space="preserve"> in the amount of</w:t>
      </w:r>
      <w:r>
        <w:rPr>
          <w:sz w:val="24"/>
          <w:szCs w:val="24"/>
        </w:rPr>
        <w:t>:</w:t>
      </w:r>
      <w:r w:rsidRPr="00065F63">
        <w:rPr>
          <w:sz w:val="24"/>
          <w:szCs w:val="24"/>
        </w:rPr>
        <w:t xml:space="preserve"> </w:t>
      </w:r>
    </w:p>
    <w:p w14:paraId="6BEDE5FD" w14:textId="77777777" w:rsidR="00861304" w:rsidRDefault="00861304" w:rsidP="00861304">
      <w:pPr>
        <w:spacing w:line="360" w:lineRule="auto"/>
        <w:rPr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2495"/>
        <w:gridCol w:w="2499"/>
      </w:tblGrid>
      <w:tr w:rsidR="00861304" w:rsidRPr="00554373" w14:paraId="560928FE" w14:textId="77777777" w:rsidTr="004157E3">
        <w:tc>
          <w:tcPr>
            <w:tcW w:w="2830" w:type="dxa"/>
          </w:tcPr>
          <w:p w14:paraId="209D0144" w14:textId="77777777" w:rsidR="00861304" w:rsidRPr="00554373" w:rsidRDefault="00861304" w:rsidP="004157E3">
            <w:pPr>
              <w:spacing w:line="360" w:lineRule="auto"/>
              <w:ind w:right="1440"/>
              <w:jc w:val="center"/>
              <w:rPr>
                <w:sz w:val="24"/>
                <w:szCs w:val="24"/>
              </w:rPr>
            </w:pPr>
            <w:r w:rsidRPr="00554373">
              <w:rPr>
                <w:sz w:val="24"/>
                <w:szCs w:val="24"/>
              </w:rPr>
              <w:t>YEAR</w:t>
            </w:r>
          </w:p>
        </w:tc>
        <w:tc>
          <w:tcPr>
            <w:tcW w:w="2495" w:type="dxa"/>
          </w:tcPr>
          <w:p w14:paraId="424645F9" w14:textId="77777777" w:rsidR="00861304" w:rsidRPr="00554373" w:rsidRDefault="00861304" w:rsidP="004157E3">
            <w:pPr>
              <w:spacing w:line="360" w:lineRule="auto"/>
              <w:ind w:right="-108"/>
              <w:jc w:val="center"/>
              <w:rPr>
                <w:sz w:val="24"/>
                <w:szCs w:val="24"/>
              </w:rPr>
            </w:pPr>
            <w:r w:rsidRPr="00554373">
              <w:rPr>
                <w:sz w:val="24"/>
                <w:szCs w:val="24"/>
              </w:rPr>
              <w:t>COST PER ACRE</w:t>
            </w:r>
          </w:p>
        </w:tc>
        <w:tc>
          <w:tcPr>
            <w:tcW w:w="2499" w:type="dxa"/>
          </w:tcPr>
          <w:p w14:paraId="1CF74B1C" w14:textId="77777777" w:rsidR="00861304" w:rsidRPr="00554373" w:rsidRDefault="00861304" w:rsidP="004157E3">
            <w:pPr>
              <w:spacing w:line="360" w:lineRule="auto"/>
              <w:ind w:right="-14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</w:t>
            </w:r>
            <w:r w:rsidRPr="00554373">
              <w:rPr>
                <w:sz w:val="24"/>
                <w:szCs w:val="24"/>
              </w:rPr>
              <w:t xml:space="preserve"> RENT</w:t>
            </w:r>
          </w:p>
        </w:tc>
      </w:tr>
      <w:tr w:rsidR="00861304" w:rsidRPr="00554373" w14:paraId="03BACFA1" w14:textId="77777777" w:rsidTr="004157E3">
        <w:tc>
          <w:tcPr>
            <w:tcW w:w="2830" w:type="dxa"/>
          </w:tcPr>
          <w:p w14:paraId="38767E7A" w14:textId="77777777" w:rsidR="00861304" w:rsidRPr="00554373" w:rsidRDefault="00861304" w:rsidP="004157E3">
            <w:pPr>
              <w:spacing w:line="360" w:lineRule="auto"/>
              <w:ind w:right="1440"/>
              <w:jc w:val="center"/>
              <w:rPr>
                <w:sz w:val="24"/>
                <w:szCs w:val="24"/>
              </w:rPr>
            </w:pPr>
            <w:r w:rsidRPr="00554373">
              <w:rPr>
                <w:sz w:val="24"/>
                <w:szCs w:val="24"/>
              </w:rPr>
              <w:t>1</w:t>
            </w:r>
          </w:p>
        </w:tc>
        <w:tc>
          <w:tcPr>
            <w:tcW w:w="2495" w:type="dxa"/>
          </w:tcPr>
          <w:p w14:paraId="34DEDEDF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  <w:tc>
          <w:tcPr>
            <w:tcW w:w="2499" w:type="dxa"/>
          </w:tcPr>
          <w:p w14:paraId="6518CE9A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</w:tr>
      <w:tr w:rsidR="00861304" w:rsidRPr="00554373" w14:paraId="1D78F119" w14:textId="77777777" w:rsidTr="004157E3">
        <w:tc>
          <w:tcPr>
            <w:tcW w:w="2830" w:type="dxa"/>
          </w:tcPr>
          <w:p w14:paraId="30BBF342" w14:textId="77777777" w:rsidR="00861304" w:rsidRPr="00554373" w:rsidRDefault="00861304" w:rsidP="004157E3">
            <w:pPr>
              <w:spacing w:line="360" w:lineRule="auto"/>
              <w:ind w:right="1440"/>
              <w:jc w:val="center"/>
              <w:rPr>
                <w:sz w:val="24"/>
                <w:szCs w:val="24"/>
              </w:rPr>
            </w:pPr>
            <w:r w:rsidRPr="00554373">
              <w:rPr>
                <w:sz w:val="24"/>
                <w:szCs w:val="24"/>
              </w:rPr>
              <w:t>2</w:t>
            </w:r>
          </w:p>
        </w:tc>
        <w:tc>
          <w:tcPr>
            <w:tcW w:w="2495" w:type="dxa"/>
          </w:tcPr>
          <w:p w14:paraId="3570056A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  <w:tc>
          <w:tcPr>
            <w:tcW w:w="2499" w:type="dxa"/>
          </w:tcPr>
          <w:p w14:paraId="258C9691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</w:tr>
      <w:tr w:rsidR="00861304" w:rsidRPr="00554373" w14:paraId="4CE851E4" w14:textId="77777777" w:rsidTr="004157E3">
        <w:trPr>
          <w:trHeight w:val="458"/>
        </w:trPr>
        <w:tc>
          <w:tcPr>
            <w:tcW w:w="2830" w:type="dxa"/>
          </w:tcPr>
          <w:p w14:paraId="43C61D4E" w14:textId="77777777" w:rsidR="00861304" w:rsidRPr="00554373" w:rsidRDefault="00861304" w:rsidP="004157E3">
            <w:pPr>
              <w:spacing w:line="360" w:lineRule="auto"/>
              <w:ind w:right="14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95" w:type="dxa"/>
          </w:tcPr>
          <w:p w14:paraId="225F0F48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  <w:tc>
          <w:tcPr>
            <w:tcW w:w="2499" w:type="dxa"/>
          </w:tcPr>
          <w:p w14:paraId="33D9FDBF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</w:tr>
      <w:tr w:rsidR="00861304" w:rsidRPr="00554373" w14:paraId="18DA6F9C" w14:textId="77777777" w:rsidTr="004157E3">
        <w:trPr>
          <w:trHeight w:val="458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A78F0" w14:textId="77777777" w:rsidR="00861304" w:rsidRPr="00554373" w:rsidRDefault="00861304" w:rsidP="004157E3">
            <w:pPr>
              <w:spacing w:line="360" w:lineRule="auto"/>
              <w:ind w:right="14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E523F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62A88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</w:tr>
      <w:tr w:rsidR="00861304" w:rsidRPr="00554373" w14:paraId="4C1FCB20" w14:textId="77777777" w:rsidTr="004157E3">
        <w:trPr>
          <w:trHeight w:val="458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88319" w14:textId="77777777" w:rsidR="00861304" w:rsidRPr="00554373" w:rsidRDefault="00861304" w:rsidP="004157E3">
            <w:pPr>
              <w:spacing w:line="360" w:lineRule="auto"/>
              <w:ind w:right="14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A1E3C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E0ED" w14:textId="77777777" w:rsidR="00861304" w:rsidRPr="00554373" w:rsidRDefault="00861304" w:rsidP="004157E3">
            <w:pPr>
              <w:spacing w:line="360" w:lineRule="auto"/>
              <w:ind w:right="1440"/>
              <w:rPr>
                <w:sz w:val="24"/>
                <w:szCs w:val="24"/>
              </w:rPr>
            </w:pPr>
          </w:p>
        </w:tc>
      </w:tr>
    </w:tbl>
    <w:p w14:paraId="7AC05B18" w14:textId="313E222E" w:rsidR="00861304" w:rsidRPr="00474406" w:rsidRDefault="00861304" w:rsidP="00861304">
      <w:pPr>
        <w:jc w:val="both"/>
        <w:rPr>
          <w:sz w:val="24"/>
          <w:szCs w:val="24"/>
        </w:rPr>
      </w:pPr>
      <w:r>
        <w:rPr>
          <w:sz w:val="24"/>
          <w:szCs w:val="24"/>
        </w:rPr>
        <w:br/>
      </w:r>
      <w:r w:rsidRPr="0011578C">
        <w:rPr>
          <w:sz w:val="24"/>
          <w:szCs w:val="24"/>
        </w:rPr>
        <w:t xml:space="preserve">on the real property located adjacent to the </w:t>
      </w:r>
      <w:r>
        <w:rPr>
          <w:sz w:val="24"/>
          <w:szCs w:val="24"/>
        </w:rPr>
        <w:t>Odom</w:t>
      </w:r>
      <w:r w:rsidRPr="0011578C">
        <w:rPr>
          <w:sz w:val="24"/>
          <w:szCs w:val="24"/>
        </w:rPr>
        <w:t xml:space="preserve"> Correctional Institution</w:t>
      </w:r>
      <w:r>
        <w:rPr>
          <w:sz w:val="24"/>
          <w:szCs w:val="24"/>
        </w:rPr>
        <w:t xml:space="preserve"> and further i</w:t>
      </w:r>
      <w:r w:rsidRPr="0011578C">
        <w:rPr>
          <w:sz w:val="24"/>
          <w:szCs w:val="24"/>
        </w:rPr>
        <w:t>dentified as:</w:t>
      </w:r>
      <w:r w:rsidR="00E37FBE">
        <w:rPr>
          <w:sz w:val="24"/>
          <w:szCs w:val="24"/>
        </w:rPr>
        <w:t xml:space="preserve"> 539 acres at</w:t>
      </w:r>
      <w:r w:rsidRPr="001157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West Side State Road 1108 and the South Side of State Road 1125 and being a portion of parcel identification number 4964-42-0228 </w:t>
      </w:r>
      <w:r w:rsidRPr="0011578C">
        <w:rPr>
          <w:sz w:val="24"/>
          <w:szCs w:val="24"/>
        </w:rPr>
        <w:t>owned by the State of North Carolina</w:t>
      </w:r>
      <w:r w:rsidRPr="00474406">
        <w:rPr>
          <w:sz w:val="24"/>
          <w:szCs w:val="24"/>
        </w:rPr>
        <w:t xml:space="preserve">. I understand that, for this proposal to be considered, it must include a certified or cashier’s check, or other certified funds, representing a deposit equal to five percent (5%) of the Year 1 rent listed above. If my proposal is accepted and I fail to execute and return a lease to the State Property Office within fifteen (15) days of </w:t>
      </w:r>
      <w:proofErr w:type="gramStart"/>
      <w:r w:rsidRPr="00474406">
        <w:rPr>
          <w:sz w:val="24"/>
          <w:szCs w:val="24"/>
        </w:rPr>
        <w:t>receipt, or</w:t>
      </w:r>
      <w:proofErr w:type="gramEnd"/>
      <w:r w:rsidRPr="00474406">
        <w:rPr>
          <w:sz w:val="24"/>
          <w:szCs w:val="24"/>
        </w:rPr>
        <w:t xml:space="preserve"> otherwise fail to comply with the terms of this Request for Proposal, my deposit will be retained as liquidated damages.</w:t>
      </w:r>
    </w:p>
    <w:p w14:paraId="4073AB11" w14:textId="77777777" w:rsidR="00861304" w:rsidRPr="00474406" w:rsidRDefault="00861304" w:rsidP="00861304">
      <w:pPr>
        <w:jc w:val="both"/>
        <w:rPr>
          <w:sz w:val="24"/>
          <w:szCs w:val="24"/>
        </w:rPr>
      </w:pPr>
      <w:r w:rsidRPr="00474406">
        <w:rPr>
          <w:sz w:val="24"/>
          <w:szCs w:val="24"/>
        </w:rPr>
        <w:t>All proposals are subject to acceptance or rejection at the discretion of the Department of Administration and/or the Council of State. Proposers whose submissions are not accepted will be notified, and their deposits will be returned promptly</w:t>
      </w:r>
    </w:p>
    <w:p w14:paraId="3076950D" w14:textId="77777777" w:rsidR="00861304" w:rsidRDefault="00861304" w:rsidP="00861304">
      <w:pPr>
        <w:jc w:val="both"/>
        <w:rPr>
          <w:sz w:val="24"/>
          <w:szCs w:val="24"/>
        </w:rPr>
      </w:pPr>
    </w:p>
    <w:p w14:paraId="5040E073" w14:textId="77777777" w:rsidR="00861304" w:rsidRDefault="00861304" w:rsidP="00861304">
      <w:pPr>
        <w:spacing w:line="48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Crops to be Grown: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63EF759D" w14:textId="77777777" w:rsidR="00861304" w:rsidRPr="00837505" w:rsidRDefault="00861304" w:rsidP="00861304">
      <w:pPr>
        <w:spacing w:line="360" w:lineRule="auto"/>
        <w:rPr>
          <w:sz w:val="24"/>
          <w:szCs w:val="24"/>
          <w:u w:val="single"/>
        </w:rPr>
      </w:pPr>
    </w:p>
    <w:p w14:paraId="74800011" w14:textId="77777777" w:rsidR="00861304" w:rsidRDefault="00861304" w:rsidP="00861304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Legal name of </w:t>
      </w:r>
      <w:r w:rsidRPr="00065F63">
        <w:rPr>
          <w:sz w:val="24"/>
          <w:szCs w:val="24"/>
        </w:rPr>
        <w:t>Lessee to appear on lease if successful bidder</w:t>
      </w:r>
      <w:r>
        <w:rPr>
          <w:sz w:val="24"/>
          <w:szCs w:val="24"/>
        </w:rPr>
        <w:t>: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6D8F8BED" w14:textId="77777777" w:rsidR="00861304" w:rsidRDefault="00861304" w:rsidP="00861304">
      <w:pPr>
        <w:spacing w:line="360" w:lineRule="auto"/>
        <w:rPr>
          <w:b/>
          <w:sz w:val="22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36F7F7C3" w14:textId="56501F2B" w:rsidR="00861304" w:rsidRPr="00065F63" w:rsidRDefault="00861304" w:rsidP="00861304">
      <w:pPr>
        <w:spacing w:line="360" w:lineRule="auto"/>
        <w:rPr>
          <w:sz w:val="24"/>
          <w:szCs w:val="24"/>
        </w:rPr>
      </w:pPr>
      <w:r w:rsidRPr="00065F63">
        <w:rPr>
          <w:sz w:val="24"/>
          <w:szCs w:val="24"/>
        </w:rPr>
        <w:t>Signature: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="001D6979">
        <w:rPr>
          <w:sz w:val="24"/>
          <w:szCs w:val="24"/>
          <w:u w:val="single"/>
        </w:rPr>
        <w:t>______</w:t>
      </w:r>
      <w:r>
        <w:rPr>
          <w:sz w:val="24"/>
          <w:szCs w:val="24"/>
          <w:u w:val="single"/>
        </w:rPr>
        <w:tab/>
      </w:r>
    </w:p>
    <w:p w14:paraId="61E8C6A2" w14:textId="390EED54" w:rsidR="00861304" w:rsidRPr="0011578C" w:rsidRDefault="00861304" w:rsidP="00861304">
      <w:pPr>
        <w:spacing w:line="360" w:lineRule="auto"/>
        <w:rPr>
          <w:sz w:val="24"/>
          <w:szCs w:val="24"/>
          <w:u w:val="single"/>
        </w:rPr>
      </w:pPr>
      <w:r w:rsidRPr="00065F63">
        <w:rPr>
          <w:sz w:val="24"/>
          <w:szCs w:val="24"/>
        </w:rPr>
        <w:t>Address: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3A192A0A" w14:textId="77777777" w:rsidR="00861304" w:rsidRPr="00065F63" w:rsidRDefault="00861304" w:rsidP="00861304">
      <w:pPr>
        <w:spacing w:line="360" w:lineRule="auto"/>
        <w:rPr>
          <w:sz w:val="24"/>
          <w:szCs w:val="24"/>
        </w:rPr>
      </w:pPr>
      <w:r w:rsidRPr="00065F63">
        <w:rPr>
          <w:sz w:val="24"/>
          <w:szCs w:val="24"/>
        </w:rPr>
        <w:t xml:space="preserve">Phone Number: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726E9EC4" w14:textId="77777777" w:rsidR="00861304" w:rsidRPr="00065F63" w:rsidRDefault="00861304" w:rsidP="00861304">
      <w:pPr>
        <w:ind w:left="720" w:right="1440"/>
        <w:rPr>
          <w:sz w:val="24"/>
          <w:szCs w:val="24"/>
        </w:rPr>
      </w:pPr>
    </w:p>
    <w:p w14:paraId="40983830" w14:textId="77777777" w:rsidR="00065F63" w:rsidRPr="00065F63" w:rsidRDefault="00065F63" w:rsidP="00861304">
      <w:pPr>
        <w:spacing w:line="360" w:lineRule="auto"/>
        <w:rPr>
          <w:sz w:val="24"/>
          <w:szCs w:val="24"/>
        </w:rPr>
      </w:pPr>
    </w:p>
    <w:sectPr w:rsidR="00065F63" w:rsidRPr="00065F63" w:rsidSect="00F11D1C">
      <w:footnotePr>
        <w:numRestart w:val="eachSect"/>
      </w:footnotePr>
      <w:pgSz w:w="12240" w:h="15840" w:code="1"/>
      <w:pgMar w:top="576" w:right="1440" w:bottom="576" w:left="1440" w:header="720" w:footer="720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FC730" w14:textId="77777777" w:rsidR="00F11D1C" w:rsidRDefault="00F11D1C" w:rsidP="00955FDC">
      <w:r>
        <w:separator/>
      </w:r>
    </w:p>
  </w:endnote>
  <w:endnote w:type="continuationSeparator" w:id="0">
    <w:p w14:paraId="012532E5" w14:textId="77777777" w:rsidR="00F11D1C" w:rsidRDefault="00F11D1C" w:rsidP="00955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175ADB" w14:textId="77777777" w:rsidR="00F11D1C" w:rsidRDefault="00F11D1C" w:rsidP="00955FDC">
      <w:r>
        <w:separator/>
      </w:r>
    </w:p>
  </w:footnote>
  <w:footnote w:type="continuationSeparator" w:id="0">
    <w:p w14:paraId="5237AF2B" w14:textId="77777777" w:rsidR="00F11D1C" w:rsidRDefault="00F11D1C" w:rsidP="00955F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03439"/>
    <w:multiLevelType w:val="hybridMultilevel"/>
    <w:tmpl w:val="BF34B6C6"/>
    <w:lvl w:ilvl="0" w:tplc="2B7E06DE">
      <w:start w:val="11"/>
      <w:numFmt w:val="decimal"/>
      <w:lvlText w:val="%1."/>
      <w:lvlJc w:val="left"/>
      <w:pPr>
        <w:tabs>
          <w:tab w:val="num" w:pos="1725"/>
        </w:tabs>
        <w:ind w:left="172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15"/>
        </w:tabs>
        <w:ind w:left="241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35"/>
        </w:tabs>
        <w:ind w:left="313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55"/>
        </w:tabs>
        <w:ind w:left="385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75"/>
        </w:tabs>
        <w:ind w:left="457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95"/>
        </w:tabs>
        <w:ind w:left="529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15"/>
        </w:tabs>
        <w:ind w:left="601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35"/>
        </w:tabs>
        <w:ind w:left="673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55"/>
        </w:tabs>
        <w:ind w:left="7455" w:hanging="180"/>
      </w:pPr>
    </w:lvl>
  </w:abstractNum>
  <w:abstractNum w:abstractNumId="1" w15:restartNumberingAfterBreak="0">
    <w:nsid w:val="03DA7E65"/>
    <w:multiLevelType w:val="hybridMultilevel"/>
    <w:tmpl w:val="279025D8"/>
    <w:lvl w:ilvl="0" w:tplc="4EC8AB04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CD73F2D"/>
    <w:multiLevelType w:val="hybridMultilevel"/>
    <w:tmpl w:val="9210F1BC"/>
    <w:lvl w:ilvl="0" w:tplc="80CC70C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5702C77"/>
    <w:multiLevelType w:val="hybridMultilevel"/>
    <w:tmpl w:val="8F7294C4"/>
    <w:lvl w:ilvl="0" w:tplc="F1108AE2">
      <w:start w:val="4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A86322D"/>
    <w:multiLevelType w:val="hybridMultilevel"/>
    <w:tmpl w:val="5F3AA3E4"/>
    <w:lvl w:ilvl="0" w:tplc="CB6C7C2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 w15:restartNumberingAfterBreak="0">
    <w:nsid w:val="1E195638"/>
    <w:multiLevelType w:val="hybridMultilevel"/>
    <w:tmpl w:val="610C7DD4"/>
    <w:lvl w:ilvl="0" w:tplc="17EE54C4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6" w15:restartNumberingAfterBreak="0">
    <w:nsid w:val="218F338B"/>
    <w:multiLevelType w:val="hybridMultilevel"/>
    <w:tmpl w:val="5712D1EC"/>
    <w:lvl w:ilvl="0" w:tplc="21A4F29E">
      <w:start w:val="1"/>
      <w:numFmt w:val="upperLetter"/>
      <w:lvlText w:val="(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F6717F"/>
    <w:multiLevelType w:val="hybridMultilevel"/>
    <w:tmpl w:val="0C72C5A2"/>
    <w:lvl w:ilvl="0" w:tplc="EA4AA1A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B7725D2"/>
    <w:multiLevelType w:val="hybridMultilevel"/>
    <w:tmpl w:val="D4BCE6A0"/>
    <w:lvl w:ilvl="0" w:tplc="788C0C86">
      <w:start w:val="2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 w15:restartNumberingAfterBreak="0">
    <w:nsid w:val="37447484"/>
    <w:multiLevelType w:val="hybridMultilevel"/>
    <w:tmpl w:val="05F28620"/>
    <w:lvl w:ilvl="0" w:tplc="6E088724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10" w15:restartNumberingAfterBreak="0">
    <w:nsid w:val="3B916A1B"/>
    <w:multiLevelType w:val="hybridMultilevel"/>
    <w:tmpl w:val="D23AAAFA"/>
    <w:lvl w:ilvl="0" w:tplc="30C43A3E">
      <w:start w:val="11"/>
      <w:numFmt w:val="decimal"/>
      <w:lvlText w:val="%1."/>
      <w:lvlJc w:val="left"/>
      <w:pPr>
        <w:tabs>
          <w:tab w:val="num" w:pos="1725"/>
        </w:tabs>
        <w:ind w:left="172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15"/>
        </w:tabs>
        <w:ind w:left="241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35"/>
        </w:tabs>
        <w:ind w:left="313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55"/>
        </w:tabs>
        <w:ind w:left="385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75"/>
        </w:tabs>
        <w:ind w:left="457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95"/>
        </w:tabs>
        <w:ind w:left="529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15"/>
        </w:tabs>
        <w:ind w:left="601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35"/>
        </w:tabs>
        <w:ind w:left="673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55"/>
        </w:tabs>
        <w:ind w:left="7455" w:hanging="180"/>
      </w:pPr>
    </w:lvl>
  </w:abstractNum>
  <w:abstractNum w:abstractNumId="11" w15:restartNumberingAfterBreak="0">
    <w:nsid w:val="410B15DD"/>
    <w:multiLevelType w:val="hybridMultilevel"/>
    <w:tmpl w:val="60A2961C"/>
    <w:lvl w:ilvl="0" w:tplc="AED244A8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481E686B"/>
    <w:multiLevelType w:val="hybridMultilevel"/>
    <w:tmpl w:val="79923A8E"/>
    <w:lvl w:ilvl="0" w:tplc="081C9982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4BF366D8"/>
    <w:multiLevelType w:val="hybridMultilevel"/>
    <w:tmpl w:val="AC54BAEC"/>
    <w:lvl w:ilvl="0" w:tplc="FDCC14D6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533748"/>
    <w:multiLevelType w:val="hybridMultilevel"/>
    <w:tmpl w:val="3F842DE8"/>
    <w:lvl w:ilvl="0" w:tplc="7F0A2336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543110BC"/>
    <w:multiLevelType w:val="hybridMultilevel"/>
    <w:tmpl w:val="47226304"/>
    <w:lvl w:ilvl="0" w:tplc="54DE4F58">
      <w:start w:val="12"/>
      <w:numFmt w:val="decimal"/>
      <w:lvlText w:val="%1."/>
      <w:lvlJc w:val="left"/>
      <w:pPr>
        <w:tabs>
          <w:tab w:val="num" w:pos="1695"/>
        </w:tabs>
        <w:ind w:left="16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15"/>
        </w:tabs>
        <w:ind w:left="241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35"/>
        </w:tabs>
        <w:ind w:left="313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55"/>
        </w:tabs>
        <w:ind w:left="385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75"/>
        </w:tabs>
        <w:ind w:left="457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95"/>
        </w:tabs>
        <w:ind w:left="529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15"/>
        </w:tabs>
        <w:ind w:left="601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35"/>
        </w:tabs>
        <w:ind w:left="673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55"/>
        </w:tabs>
        <w:ind w:left="7455" w:hanging="180"/>
      </w:pPr>
    </w:lvl>
  </w:abstractNum>
  <w:abstractNum w:abstractNumId="16" w15:restartNumberingAfterBreak="0">
    <w:nsid w:val="55A1456C"/>
    <w:multiLevelType w:val="hybridMultilevel"/>
    <w:tmpl w:val="12802558"/>
    <w:lvl w:ilvl="0" w:tplc="F418F53E">
      <w:start w:val="4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5B9D55EA"/>
    <w:multiLevelType w:val="hybridMultilevel"/>
    <w:tmpl w:val="8F6CA69A"/>
    <w:lvl w:ilvl="0" w:tplc="D38EAC04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603B7FE0"/>
    <w:multiLevelType w:val="singleLevel"/>
    <w:tmpl w:val="1D2EE384"/>
    <w:lvl w:ilvl="0">
      <w:start w:val="2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9" w15:restartNumberingAfterBreak="0">
    <w:nsid w:val="642C4923"/>
    <w:multiLevelType w:val="singleLevel"/>
    <w:tmpl w:val="17E2AB9E"/>
    <w:lvl w:ilvl="0">
      <w:start w:val="2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u w:val="none"/>
      </w:rPr>
    </w:lvl>
  </w:abstractNum>
  <w:abstractNum w:abstractNumId="20" w15:restartNumberingAfterBreak="0">
    <w:nsid w:val="678F226B"/>
    <w:multiLevelType w:val="hybridMultilevel"/>
    <w:tmpl w:val="263AC5C0"/>
    <w:lvl w:ilvl="0" w:tplc="F7D0A70C">
      <w:start w:val="4"/>
      <w:numFmt w:val="upperLetter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1" w15:restartNumberingAfterBreak="0">
    <w:nsid w:val="697B67FB"/>
    <w:multiLevelType w:val="hybridMultilevel"/>
    <w:tmpl w:val="9664F186"/>
    <w:lvl w:ilvl="0" w:tplc="E7BE03A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2" w15:restartNumberingAfterBreak="0">
    <w:nsid w:val="6DCF70BD"/>
    <w:multiLevelType w:val="hybridMultilevel"/>
    <w:tmpl w:val="74FA361A"/>
    <w:lvl w:ilvl="0" w:tplc="E3EC55EA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778C18C9"/>
    <w:multiLevelType w:val="hybridMultilevel"/>
    <w:tmpl w:val="7AF0C19C"/>
    <w:lvl w:ilvl="0" w:tplc="8F7E81B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4" w15:restartNumberingAfterBreak="0">
    <w:nsid w:val="7B35012C"/>
    <w:multiLevelType w:val="hybridMultilevel"/>
    <w:tmpl w:val="F63ADA2A"/>
    <w:lvl w:ilvl="0" w:tplc="FAB6BCBC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 w15:restartNumberingAfterBreak="0">
    <w:nsid w:val="7BD90468"/>
    <w:multiLevelType w:val="hybridMultilevel"/>
    <w:tmpl w:val="6FB28AE4"/>
    <w:lvl w:ilvl="0" w:tplc="8D06B8C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E432F76"/>
    <w:multiLevelType w:val="hybridMultilevel"/>
    <w:tmpl w:val="0AA24AF4"/>
    <w:lvl w:ilvl="0" w:tplc="CA78D138">
      <w:start w:val="2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7F4974CC"/>
    <w:multiLevelType w:val="hybridMultilevel"/>
    <w:tmpl w:val="C912330C"/>
    <w:lvl w:ilvl="0" w:tplc="8DF6AEDC">
      <w:start w:val="6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8" w15:restartNumberingAfterBreak="0">
    <w:nsid w:val="7FBF0D6A"/>
    <w:multiLevelType w:val="hybridMultilevel"/>
    <w:tmpl w:val="64C09C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2579571">
    <w:abstractNumId w:val="19"/>
  </w:num>
  <w:num w:numId="2" w16cid:durableId="1758163257">
    <w:abstractNumId w:val="18"/>
  </w:num>
  <w:num w:numId="3" w16cid:durableId="1165824230">
    <w:abstractNumId w:val="26"/>
  </w:num>
  <w:num w:numId="4" w16cid:durableId="135684158">
    <w:abstractNumId w:val="0"/>
  </w:num>
  <w:num w:numId="5" w16cid:durableId="2078092474">
    <w:abstractNumId w:val="10"/>
  </w:num>
  <w:num w:numId="6" w16cid:durableId="635067628">
    <w:abstractNumId w:val="25"/>
  </w:num>
  <w:num w:numId="7" w16cid:durableId="1669089990">
    <w:abstractNumId w:val="21"/>
  </w:num>
  <w:num w:numId="8" w16cid:durableId="892811890">
    <w:abstractNumId w:val="5"/>
  </w:num>
  <w:num w:numId="9" w16cid:durableId="1787043290">
    <w:abstractNumId w:val="20"/>
  </w:num>
  <w:num w:numId="10" w16cid:durableId="437717161">
    <w:abstractNumId w:val="3"/>
  </w:num>
  <w:num w:numId="11" w16cid:durableId="1859926916">
    <w:abstractNumId w:val="9"/>
  </w:num>
  <w:num w:numId="12" w16cid:durableId="201552598">
    <w:abstractNumId w:val="6"/>
  </w:num>
  <w:num w:numId="13" w16cid:durableId="2127458584">
    <w:abstractNumId w:val="14"/>
  </w:num>
  <w:num w:numId="14" w16cid:durableId="18707939">
    <w:abstractNumId w:val="12"/>
  </w:num>
  <w:num w:numId="15" w16cid:durableId="86661716">
    <w:abstractNumId w:val="17"/>
  </w:num>
  <w:num w:numId="16" w16cid:durableId="399980328">
    <w:abstractNumId w:val="22"/>
  </w:num>
  <w:num w:numId="17" w16cid:durableId="174000372">
    <w:abstractNumId w:val="1"/>
  </w:num>
  <w:num w:numId="18" w16cid:durableId="980384547">
    <w:abstractNumId w:val="8"/>
  </w:num>
  <w:num w:numId="19" w16cid:durableId="643974346">
    <w:abstractNumId w:val="4"/>
  </w:num>
  <w:num w:numId="20" w16cid:durableId="1541165237">
    <w:abstractNumId w:val="23"/>
  </w:num>
  <w:num w:numId="21" w16cid:durableId="1943687646">
    <w:abstractNumId w:val="27"/>
  </w:num>
  <w:num w:numId="22" w16cid:durableId="1400470922">
    <w:abstractNumId w:val="15"/>
  </w:num>
  <w:num w:numId="23" w16cid:durableId="1127120562">
    <w:abstractNumId w:val="11"/>
  </w:num>
  <w:num w:numId="24" w16cid:durableId="1095975578">
    <w:abstractNumId w:val="16"/>
  </w:num>
  <w:num w:numId="25" w16cid:durableId="9063343">
    <w:abstractNumId w:val="24"/>
  </w:num>
  <w:num w:numId="26" w16cid:durableId="1683239075">
    <w:abstractNumId w:val="13"/>
  </w:num>
  <w:num w:numId="27" w16cid:durableId="139885410">
    <w:abstractNumId w:val="7"/>
  </w:num>
  <w:num w:numId="28" w16cid:durableId="561213165">
    <w:abstractNumId w:val="28"/>
  </w:num>
  <w:num w:numId="29" w16cid:durableId="4199557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hideSpellingErrors/>
  <w:hideGrammaticalErrors/>
  <w:proofState w:spelling="clean" w:grammar="clean"/>
  <w:attachedTemplate r:id="rId1"/>
  <w:defaultTabStop w:val="720"/>
  <w:doNotHyphenateCaps/>
  <w:evenAndOddHeader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54D8"/>
    <w:rsid w:val="00033AEC"/>
    <w:rsid w:val="00050BB0"/>
    <w:rsid w:val="00063C13"/>
    <w:rsid w:val="00065D7E"/>
    <w:rsid w:val="00065F63"/>
    <w:rsid w:val="00081758"/>
    <w:rsid w:val="00082041"/>
    <w:rsid w:val="0009240F"/>
    <w:rsid w:val="00096B32"/>
    <w:rsid w:val="000E0101"/>
    <w:rsid w:val="000E1D1C"/>
    <w:rsid w:val="000F1B41"/>
    <w:rsid w:val="0010064D"/>
    <w:rsid w:val="0011578C"/>
    <w:rsid w:val="0012384A"/>
    <w:rsid w:val="001332E2"/>
    <w:rsid w:val="0013405B"/>
    <w:rsid w:val="001909CA"/>
    <w:rsid w:val="001A34FF"/>
    <w:rsid w:val="001B45EC"/>
    <w:rsid w:val="001B5899"/>
    <w:rsid w:val="001C1B2E"/>
    <w:rsid w:val="001D286F"/>
    <w:rsid w:val="001D6979"/>
    <w:rsid w:val="00210961"/>
    <w:rsid w:val="00217A7B"/>
    <w:rsid w:val="002221D7"/>
    <w:rsid w:val="0026090A"/>
    <w:rsid w:val="002757D2"/>
    <w:rsid w:val="0028220C"/>
    <w:rsid w:val="00285DE9"/>
    <w:rsid w:val="00297887"/>
    <w:rsid w:val="002B6307"/>
    <w:rsid w:val="002B68A8"/>
    <w:rsid w:val="002B6B22"/>
    <w:rsid w:val="002C3558"/>
    <w:rsid w:val="002D5F5B"/>
    <w:rsid w:val="002E55F5"/>
    <w:rsid w:val="002F2ECD"/>
    <w:rsid w:val="002F3D7C"/>
    <w:rsid w:val="00311449"/>
    <w:rsid w:val="0031273D"/>
    <w:rsid w:val="00337B99"/>
    <w:rsid w:val="00365F40"/>
    <w:rsid w:val="0037049F"/>
    <w:rsid w:val="0037611D"/>
    <w:rsid w:val="00380049"/>
    <w:rsid w:val="00381096"/>
    <w:rsid w:val="003B79D7"/>
    <w:rsid w:val="003D54D8"/>
    <w:rsid w:val="003F6352"/>
    <w:rsid w:val="004025C4"/>
    <w:rsid w:val="0042789F"/>
    <w:rsid w:val="00435E38"/>
    <w:rsid w:val="00453B92"/>
    <w:rsid w:val="00454A46"/>
    <w:rsid w:val="0048043A"/>
    <w:rsid w:val="00487D60"/>
    <w:rsid w:val="004A363D"/>
    <w:rsid w:val="004B038B"/>
    <w:rsid w:val="004B19B1"/>
    <w:rsid w:val="004D426F"/>
    <w:rsid w:val="004D56C1"/>
    <w:rsid w:val="004E6073"/>
    <w:rsid w:val="00512D26"/>
    <w:rsid w:val="00530BB9"/>
    <w:rsid w:val="00545A9F"/>
    <w:rsid w:val="005540C3"/>
    <w:rsid w:val="00554373"/>
    <w:rsid w:val="00572FEE"/>
    <w:rsid w:val="00583A68"/>
    <w:rsid w:val="00590E27"/>
    <w:rsid w:val="005C35FA"/>
    <w:rsid w:val="005D264D"/>
    <w:rsid w:val="005D547A"/>
    <w:rsid w:val="005D57FF"/>
    <w:rsid w:val="005E743A"/>
    <w:rsid w:val="005F37C1"/>
    <w:rsid w:val="00600703"/>
    <w:rsid w:val="00600BE3"/>
    <w:rsid w:val="00605E45"/>
    <w:rsid w:val="0060633D"/>
    <w:rsid w:val="00666C76"/>
    <w:rsid w:val="00672AA3"/>
    <w:rsid w:val="006A6C7F"/>
    <w:rsid w:val="006B00C9"/>
    <w:rsid w:val="006B6A7F"/>
    <w:rsid w:val="006C4053"/>
    <w:rsid w:val="006C46AA"/>
    <w:rsid w:val="006F768A"/>
    <w:rsid w:val="00703A07"/>
    <w:rsid w:val="0074466D"/>
    <w:rsid w:val="00750DA9"/>
    <w:rsid w:val="00753BBA"/>
    <w:rsid w:val="0077598B"/>
    <w:rsid w:val="00787512"/>
    <w:rsid w:val="00795EF6"/>
    <w:rsid w:val="007A50C2"/>
    <w:rsid w:val="007B06F2"/>
    <w:rsid w:val="007E2E5D"/>
    <w:rsid w:val="007E32BD"/>
    <w:rsid w:val="007E6379"/>
    <w:rsid w:val="007F3115"/>
    <w:rsid w:val="00817235"/>
    <w:rsid w:val="00817E9C"/>
    <w:rsid w:val="00824046"/>
    <w:rsid w:val="0083123D"/>
    <w:rsid w:val="00837505"/>
    <w:rsid w:val="008454FD"/>
    <w:rsid w:val="00851648"/>
    <w:rsid w:val="00861304"/>
    <w:rsid w:val="008621D3"/>
    <w:rsid w:val="00863C72"/>
    <w:rsid w:val="0088038E"/>
    <w:rsid w:val="008824B9"/>
    <w:rsid w:val="00892FB6"/>
    <w:rsid w:val="008932BA"/>
    <w:rsid w:val="008A3663"/>
    <w:rsid w:val="008B7EB6"/>
    <w:rsid w:val="008C0D00"/>
    <w:rsid w:val="008C458D"/>
    <w:rsid w:val="008C4A2D"/>
    <w:rsid w:val="008D09E4"/>
    <w:rsid w:val="008D3023"/>
    <w:rsid w:val="008E1FC9"/>
    <w:rsid w:val="008F67BD"/>
    <w:rsid w:val="009217C8"/>
    <w:rsid w:val="00927720"/>
    <w:rsid w:val="009349DB"/>
    <w:rsid w:val="00954BDD"/>
    <w:rsid w:val="00955FDC"/>
    <w:rsid w:val="009666C5"/>
    <w:rsid w:val="00991D45"/>
    <w:rsid w:val="00992FEF"/>
    <w:rsid w:val="00993132"/>
    <w:rsid w:val="00997C28"/>
    <w:rsid w:val="00997E9E"/>
    <w:rsid w:val="009A5090"/>
    <w:rsid w:val="009F05FA"/>
    <w:rsid w:val="009F7D3B"/>
    <w:rsid w:val="00A03EAC"/>
    <w:rsid w:val="00A05808"/>
    <w:rsid w:val="00A06AA2"/>
    <w:rsid w:val="00A1140A"/>
    <w:rsid w:val="00A416AC"/>
    <w:rsid w:val="00A50A84"/>
    <w:rsid w:val="00A55453"/>
    <w:rsid w:val="00A6471F"/>
    <w:rsid w:val="00A7363C"/>
    <w:rsid w:val="00A80055"/>
    <w:rsid w:val="00A8121D"/>
    <w:rsid w:val="00A83494"/>
    <w:rsid w:val="00A90C41"/>
    <w:rsid w:val="00AB05C9"/>
    <w:rsid w:val="00AB10D9"/>
    <w:rsid w:val="00AB5C57"/>
    <w:rsid w:val="00B03B1F"/>
    <w:rsid w:val="00B12DF7"/>
    <w:rsid w:val="00B43C53"/>
    <w:rsid w:val="00B51C44"/>
    <w:rsid w:val="00B51E65"/>
    <w:rsid w:val="00B700C9"/>
    <w:rsid w:val="00B77EE4"/>
    <w:rsid w:val="00BA53A2"/>
    <w:rsid w:val="00C072AF"/>
    <w:rsid w:val="00C13453"/>
    <w:rsid w:val="00C63AF8"/>
    <w:rsid w:val="00C63CA9"/>
    <w:rsid w:val="00C812EC"/>
    <w:rsid w:val="00C845D9"/>
    <w:rsid w:val="00C8509F"/>
    <w:rsid w:val="00C94E02"/>
    <w:rsid w:val="00CB0288"/>
    <w:rsid w:val="00CD6E15"/>
    <w:rsid w:val="00CF57C3"/>
    <w:rsid w:val="00CF7317"/>
    <w:rsid w:val="00D02573"/>
    <w:rsid w:val="00D21155"/>
    <w:rsid w:val="00D30247"/>
    <w:rsid w:val="00DB7784"/>
    <w:rsid w:val="00DD5291"/>
    <w:rsid w:val="00DD536D"/>
    <w:rsid w:val="00DE5805"/>
    <w:rsid w:val="00E0207D"/>
    <w:rsid w:val="00E0414F"/>
    <w:rsid w:val="00E1705E"/>
    <w:rsid w:val="00E37FBE"/>
    <w:rsid w:val="00E430D5"/>
    <w:rsid w:val="00E43E61"/>
    <w:rsid w:val="00E67C79"/>
    <w:rsid w:val="00E73F2C"/>
    <w:rsid w:val="00EA5806"/>
    <w:rsid w:val="00EB2AA7"/>
    <w:rsid w:val="00EC057F"/>
    <w:rsid w:val="00EC7BED"/>
    <w:rsid w:val="00EF6F90"/>
    <w:rsid w:val="00F11D1C"/>
    <w:rsid w:val="00F47B6D"/>
    <w:rsid w:val="00F51AC8"/>
    <w:rsid w:val="00F6513A"/>
    <w:rsid w:val="00F73A9E"/>
    <w:rsid w:val="00F87D52"/>
    <w:rsid w:val="00FA20F7"/>
    <w:rsid w:val="00FB5501"/>
    <w:rsid w:val="00FF0CC4"/>
    <w:rsid w:val="00FF7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place"/>
  <w:shapeDefaults>
    <o:shapedefaults v:ext="edit" spidmax="2050"/>
    <o:shapelayout v:ext="edit">
      <o:idmap v:ext="edit" data="2"/>
    </o:shapelayout>
  </w:shapeDefaults>
  <w:decimalSymbol w:val="."/>
  <w:listSeparator w:val=","/>
  <w14:docId w14:val="4284C89D"/>
  <w15:docId w15:val="{17FC620D-4BCE-4FBC-9EEF-B700D9207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2FEE"/>
  </w:style>
  <w:style w:type="paragraph" w:styleId="Heading1">
    <w:name w:val="heading 1"/>
    <w:qFormat/>
    <w:rsid w:val="00572FEE"/>
    <w:pPr>
      <w:keepNext/>
      <w:spacing w:after="480" w:line="240" w:lineRule="exact"/>
      <w:outlineLvl w:val="0"/>
    </w:pPr>
    <w:rPr>
      <w:rFonts w:ascii="Bookman" w:hAnsi="Bookman"/>
      <w:caps/>
      <w:sz w:val="24"/>
      <w:u w:val="single"/>
    </w:rPr>
  </w:style>
  <w:style w:type="paragraph" w:styleId="Heading2">
    <w:name w:val="heading 2"/>
    <w:qFormat/>
    <w:rsid w:val="00572FEE"/>
    <w:pPr>
      <w:keepNext/>
      <w:spacing w:after="240" w:line="240" w:lineRule="exact"/>
      <w:outlineLvl w:val="1"/>
    </w:pPr>
    <w:rPr>
      <w:rFonts w:ascii="Bookman" w:hAnsi="Bookman"/>
      <w:b/>
      <w:sz w:val="24"/>
    </w:rPr>
  </w:style>
  <w:style w:type="paragraph" w:styleId="Heading3">
    <w:name w:val="heading 3"/>
    <w:qFormat/>
    <w:rsid w:val="00572FEE"/>
    <w:pPr>
      <w:keepNext/>
      <w:spacing w:line="240" w:lineRule="exact"/>
      <w:ind w:left="1440"/>
      <w:outlineLvl w:val="2"/>
    </w:pPr>
    <w:rPr>
      <w:rFonts w:ascii="Bookman" w:hAnsi="Bookman"/>
      <w:i/>
    </w:rPr>
  </w:style>
  <w:style w:type="paragraph" w:styleId="Heading4">
    <w:name w:val="heading 4"/>
    <w:qFormat/>
    <w:rsid w:val="00572FEE"/>
    <w:pPr>
      <w:spacing w:line="240" w:lineRule="exact"/>
      <w:ind w:left="2160"/>
      <w:outlineLvl w:val="3"/>
    </w:pPr>
    <w:rPr>
      <w:rFonts w:ascii="Bookman" w:hAnsi="Bookman"/>
    </w:rPr>
  </w:style>
  <w:style w:type="paragraph" w:styleId="Heading5">
    <w:name w:val="heading 5"/>
    <w:qFormat/>
    <w:rsid w:val="00572FEE"/>
    <w:pPr>
      <w:spacing w:line="240" w:lineRule="exact"/>
      <w:ind w:left="2880"/>
      <w:outlineLvl w:val="4"/>
    </w:pPr>
    <w:rPr>
      <w:rFonts w:ascii="Bookman" w:hAnsi="Bookman"/>
    </w:rPr>
  </w:style>
  <w:style w:type="paragraph" w:styleId="Heading6">
    <w:name w:val="heading 6"/>
    <w:qFormat/>
    <w:rsid w:val="00572FEE"/>
    <w:pPr>
      <w:spacing w:line="240" w:lineRule="exact"/>
      <w:ind w:left="3600"/>
      <w:outlineLvl w:val="5"/>
    </w:pPr>
    <w:rPr>
      <w:rFonts w:ascii="Bookman" w:hAnsi="Bookman"/>
    </w:rPr>
  </w:style>
  <w:style w:type="paragraph" w:styleId="Heading7">
    <w:name w:val="heading 7"/>
    <w:qFormat/>
    <w:rsid w:val="00572FEE"/>
    <w:pPr>
      <w:spacing w:line="240" w:lineRule="exact"/>
      <w:ind w:left="4320"/>
      <w:outlineLvl w:val="6"/>
    </w:pPr>
    <w:rPr>
      <w:rFonts w:ascii="Bookman" w:hAnsi="Bookman"/>
    </w:rPr>
  </w:style>
  <w:style w:type="paragraph" w:styleId="Heading8">
    <w:name w:val="heading 8"/>
    <w:basedOn w:val="Normal"/>
    <w:next w:val="Normal"/>
    <w:qFormat/>
    <w:rsid w:val="00572FEE"/>
    <w:pPr>
      <w:keepNext/>
      <w:jc w:val="center"/>
      <w:outlineLvl w:val="7"/>
    </w:pPr>
    <w:rPr>
      <w:sz w:val="44"/>
    </w:rPr>
  </w:style>
  <w:style w:type="paragraph" w:styleId="Heading9">
    <w:name w:val="heading 9"/>
    <w:basedOn w:val="Normal"/>
    <w:next w:val="Normal"/>
    <w:qFormat/>
    <w:rsid w:val="00572FEE"/>
    <w:pPr>
      <w:keepNext/>
      <w:ind w:left="1440"/>
      <w:outlineLvl w:val="8"/>
    </w:pPr>
    <w:rPr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semiHidden/>
    <w:rsid w:val="00572FEE"/>
    <w:pPr>
      <w:ind w:left="720"/>
    </w:pPr>
  </w:style>
  <w:style w:type="paragraph" w:styleId="BodyText">
    <w:name w:val="Body Text"/>
    <w:basedOn w:val="Normal"/>
    <w:semiHidden/>
    <w:rsid w:val="00572FEE"/>
    <w:pPr>
      <w:spacing w:line="240" w:lineRule="exact"/>
    </w:pPr>
    <w:rPr>
      <w:rFonts w:ascii="Helvetica" w:hAnsi="Helvetica"/>
      <w:sz w:val="22"/>
    </w:rPr>
  </w:style>
  <w:style w:type="paragraph" w:styleId="BlockText">
    <w:name w:val="Block Text"/>
    <w:basedOn w:val="Normal"/>
    <w:semiHidden/>
    <w:rsid w:val="00572FEE"/>
    <w:pPr>
      <w:spacing w:line="240" w:lineRule="exact"/>
      <w:ind w:left="1440" w:right="720"/>
    </w:pPr>
    <w:rPr>
      <w:rFonts w:ascii="Helvetica" w:hAnsi="Helvetica"/>
      <w:sz w:val="22"/>
    </w:rPr>
  </w:style>
  <w:style w:type="paragraph" w:styleId="BodyText2">
    <w:name w:val="Body Text 2"/>
    <w:basedOn w:val="Normal"/>
    <w:semiHidden/>
    <w:rsid w:val="00572FEE"/>
    <w:pPr>
      <w:spacing w:line="240" w:lineRule="exact"/>
    </w:pPr>
    <w:rPr>
      <w:b/>
      <w:sz w:val="22"/>
    </w:rPr>
  </w:style>
  <w:style w:type="paragraph" w:styleId="BodyTextIndent">
    <w:name w:val="Body Text Indent"/>
    <w:basedOn w:val="Normal"/>
    <w:semiHidden/>
    <w:rsid w:val="00572FEE"/>
    <w:pPr>
      <w:spacing w:line="240" w:lineRule="exact"/>
      <w:ind w:left="1440"/>
    </w:pPr>
    <w:rPr>
      <w:b/>
      <w:sz w:val="22"/>
    </w:rPr>
  </w:style>
  <w:style w:type="paragraph" w:styleId="Index1">
    <w:name w:val="index 1"/>
    <w:basedOn w:val="Normal"/>
    <w:next w:val="Normal"/>
    <w:autoRedefine/>
    <w:rsid w:val="00572FEE"/>
    <w:pPr>
      <w:ind w:left="200" w:hanging="200"/>
    </w:pPr>
  </w:style>
  <w:style w:type="paragraph" w:styleId="Index2">
    <w:name w:val="index 2"/>
    <w:basedOn w:val="Normal"/>
    <w:next w:val="Normal"/>
    <w:autoRedefine/>
    <w:semiHidden/>
    <w:rsid w:val="00572FEE"/>
    <w:pPr>
      <w:ind w:left="400" w:hanging="200"/>
    </w:pPr>
  </w:style>
  <w:style w:type="paragraph" w:styleId="Index3">
    <w:name w:val="index 3"/>
    <w:basedOn w:val="Normal"/>
    <w:next w:val="Normal"/>
    <w:autoRedefine/>
    <w:semiHidden/>
    <w:rsid w:val="00572FEE"/>
    <w:pPr>
      <w:ind w:left="600" w:hanging="200"/>
    </w:pPr>
  </w:style>
  <w:style w:type="paragraph" w:styleId="Index4">
    <w:name w:val="index 4"/>
    <w:basedOn w:val="Normal"/>
    <w:next w:val="Normal"/>
    <w:autoRedefine/>
    <w:semiHidden/>
    <w:rsid w:val="00572FEE"/>
    <w:pPr>
      <w:ind w:left="800" w:hanging="200"/>
    </w:pPr>
  </w:style>
  <w:style w:type="paragraph" w:styleId="Index5">
    <w:name w:val="index 5"/>
    <w:basedOn w:val="Normal"/>
    <w:next w:val="Normal"/>
    <w:autoRedefine/>
    <w:semiHidden/>
    <w:rsid w:val="00572FEE"/>
    <w:pPr>
      <w:ind w:left="1000" w:hanging="200"/>
    </w:pPr>
  </w:style>
  <w:style w:type="paragraph" w:styleId="Index6">
    <w:name w:val="index 6"/>
    <w:basedOn w:val="Normal"/>
    <w:next w:val="Normal"/>
    <w:autoRedefine/>
    <w:semiHidden/>
    <w:rsid w:val="00572FEE"/>
    <w:pPr>
      <w:ind w:left="1200" w:hanging="200"/>
    </w:pPr>
  </w:style>
  <w:style w:type="paragraph" w:styleId="Index7">
    <w:name w:val="index 7"/>
    <w:basedOn w:val="Normal"/>
    <w:next w:val="Normal"/>
    <w:autoRedefine/>
    <w:semiHidden/>
    <w:rsid w:val="00572FEE"/>
    <w:pPr>
      <w:ind w:left="1400" w:hanging="200"/>
    </w:pPr>
  </w:style>
  <w:style w:type="paragraph" w:styleId="Index8">
    <w:name w:val="index 8"/>
    <w:basedOn w:val="Normal"/>
    <w:next w:val="Normal"/>
    <w:autoRedefine/>
    <w:semiHidden/>
    <w:rsid w:val="00572FEE"/>
    <w:pPr>
      <w:ind w:left="1600" w:hanging="200"/>
    </w:pPr>
  </w:style>
  <w:style w:type="paragraph" w:styleId="Index9">
    <w:name w:val="index 9"/>
    <w:basedOn w:val="Normal"/>
    <w:next w:val="Normal"/>
    <w:autoRedefine/>
    <w:semiHidden/>
    <w:rsid w:val="00572FEE"/>
    <w:pPr>
      <w:ind w:left="1800" w:hanging="200"/>
    </w:pPr>
  </w:style>
  <w:style w:type="paragraph" w:styleId="IndexHeading">
    <w:name w:val="index heading"/>
    <w:basedOn w:val="Normal"/>
    <w:next w:val="Index1"/>
    <w:rsid w:val="00572FEE"/>
  </w:style>
  <w:style w:type="character" w:styleId="Hyperlink">
    <w:name w:val="Hyperlink"/>
    <w:basedOn w:val="DefaultParagraphFont"/>
    <w:semiHidden/>
    <w:rsid w:val="00572FEE"/>
    <w:rPr>
      <w:color w:val="0000FF"/>
      <w:u w:val="single"/>
    </w:rPr>
  </w:style>
  <w:style w:type="paragraph" w:styleId="BodyText3">
    <w:name w:val="Body Text 3"/>
    <w:basedOn w:val="Normal"/>
    <w:semiHidden/>
    <w:rsid w:val="00572FEE"/>
    <w:pPr>
      <w:spacing w:line="240" w:lineRule="exact"/>
    </w:pPr>
    <w:rPr>
      <w:b/>
      <w:sz w:val="24"/>
    </w:rPr>
  </w:style>
  <w:style w:type="character" w:styleId="FollowedHyperlink">
    <w:name w:val="FollowedHyperlink"/>
    <w:basedOn w:val="DefaultParagraphFont"/>
    <w:semiHidden/>
    <w:rsid w:val="00572FEE"/>
    <w:rPr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955F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5FDC"/>
  </w:style>
  <w:style w:type="paragraph" w:styleId="Footer">
    <w:name w:val="footer"/>
    <w:basedOn w:val="Normal"/>
    <w:link w:val="FooterChar"/>
    <w:uiPriority w:val="99"/>
    <w:unhideWhenUsed/>
    <w:rsid w:val="00955F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5FDC"/>
  </w:style>
  <w:style w:type="table" w:styleId="TableGrid">
    <w:name w:val="Table Grid"/>
    <w:basedOn w:val="TableNormal"/>
    <w:uiPriority w:val="59"/>
    <w:rsid w:val="008621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7363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63C"/>
    <w:rPr>
      <w:rFonts w:ascii="Tahoma" w:hAnsi="Tahoma" w:cs="Tahoma"/>
      <w:sz w:val="16"/>
      <w:szCs w:val="16"/>
    </w:rPr>
  </w:style>
  <w:style w:type="character" w:styleId="PageNumber">
    <w:name w:val="page number"/>
    <w:rsid w:val="004025C4"/>
  </w:style>
  <w:style w:type="paragraph" w:styleId="ListParagraph">
    <w:name w:val="List Paragraph"/>
    <w:basedOn w:val="Normal"/>
    <w:uiPriority w:val="34"/>
    <w:qFormat/>
    <w:rsid w:val="004025C4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MOE1\PC_WLD\WINWORD\SPECSBL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C3121-0B51-4931-8B80-D4E9E3178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SPECSBLK</Template>
  <TotalTime>4</TotalTime>
  <Pages>1</Pages>
  <Words>228</Words>
  <Characters>1270</Characters>
  <Application>Microsoft Office Word</Application>
  <DocSecurity>0</DocSecurity>
  <Lines>79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vrspec2</vt:lpstr>
    </vt:vector>
  </TitlesOfParts>
  <Company>Hewlett-Packard Company</Company>
  <LinksUpToDate>false</LinksUpToDate>
  <CharactersWithSpaces>1485</CharactersWithSpaces>
  <SharedDoc>false</SharedDoc>
  <HLinks>
    <vt:vector size="6" baseType="variant">
      <vt:variant>
        <vt:i4>5701723</vt:i4>
      </vt:variant>
      <vt:variant>
        <vt:i4>3</vt:i4>
      </vt:variant>
      <vt:variant>
        <vt:i4>0</vt:i4>
      </vt:variant>
      <vt:variant>
        <vt:i4>5</vt:i4>
      </vt:variant>
      <vt:variant>
        <vt:lpwstr>http://ncspo.com/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vrspec2</dc:title>
  <dc:subject>complete spec</dc:subject>
  <dc:creator>arlene sanders</dc:creator>
  <cp:lastModifiedBy>Hanselman, Cindy S</cp:lastModifiedBy>
  <cp:revision>5</cp:revision>
  <cp:lastPrinted>2020-01-06T21:30:00Z</cp:lastPrinted>
  <dcterms:created xsi:type="dcterms:W3CDTF">2026-01-05T20:05:00Z</dcterms:created>
  <dcterms:modified xsi:type="dcterms:W3CDTF">2026-01-06T18:11:00Z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GrammarlyDocumentId">
    <vt:lpwstr>918a8229e82a907dd3b728439a211535085f1972303f8b8ef190be56d77921fb</vt:lpwstr>
  </property>
</Properties>
</file>